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80" w:rightFromText="180" w:vertAnchor="page" w:horzAnchor="margin" w:tblpY="17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03"/>
        <w:gridCol w:w="3686"/>
      </w:tblGrid>
      <w:tr w:rsidR="00DE7741" w:rsidRPr="003841E8" w14:paraId="3FD0FB28" w14:textId="77777777" w:rsidTr="3E5DE258">
        <w:trPr>
          <w:trHeight w:val="1283"/>
        </w:trPr>
        <w:tc>
          <w:tcPr>
            <w:tcW w:w="5103" w:type="dxa"/>
            <w:vAlign w:val="bottom"/>
          </w:tcPr>
          <w:p w14:paraId="3DA68958" w14:textId="77777777" w:rsidR="00DE7741" w:rsidRPr="003841E8" w:rsidRDefault="00DE7741" w:rsidP="00504D8A">
            <w:pPr>
              <w:pStyle w:val="Titel"/>
              <w:rPr>
                <w:lang w:val="nl-BE"/>
              </w:rPr>
            </w:pPr>
            <w:r w:rsidRPr="003841E8">
              <w:rPr>
                <w:lang w:val="nl-BE"/>
              </w:rPr>
              <w:t>Functiebeschrijving</w:t>
            </w:r>
          </w:p>
          <w:p w14:paraId="38EFBC27" w14:textId="50FDC562" w:rsidR="00DE7741" w:rsidRPr="003841E8" w:rsidRDefault="00E674D0" w:rsidP="00504D8A">
            <w:pPr>
              <w:pStyle w:val="Titel"/>
              <w:rPr>
                <w:lang w:val="nl-BE"/>
              </w:rPr>
            </w:pPr>
            <w:r w:rsidRPr="003841E8">
              <w:rPr>
                <w:lang w:val="nl-BE"/>
              </w:rPr>
              <w:t xml:space="preserve">FUNCTIEFAMILIE </w:t>
            </w:r>
            <w:r w:rsidR="00B47046" w:rsidRPr="003841E8">
              <w:rPr>
                <w:lang w:val="nl-BE"/>
              </w:rPr>
              <w:t xml:space="preserve">ADVISEUR </w:t>
            </w:r>
          </w:p>
        </w:tc>
        <w:tc>
          <w:tcPr>
            <w:tcW w:w="3686" w:type="dxa"/>
            <w:vAlign w:val="bottom"/>
          </w:tcPr>
          <w:p w14:paraId="6011ED12" w14:textId="77777777" w:rsidR="00DE7741" w:rsidRPr="003841E8" w:rsidRDefault="00DE7741" w:rsidP="00504D8A">
            <w:pPr>
              <w:pStyle w:val="BasicParagraph"/>
              <w:rPr>
                <w:lang w:val="nl-BE"/>
              </w:rPr>
            </w:pPr>
          </w:p>
          <w:p w14:paraId="2AC0C1A1" w14:textId="77777777" w:rsidR="00DE7741" w:rsidRPr="003841E8" w:rsidRDefault="00DE7741" w:rsidP="00504D8A">
            <w:pPr>
              <w:pStyle w:val="BasicParagraph"/>
              <w:rPr>
                <w:lang w:val="nl-BE"/>
              </w:rPr>
            </w:pPr>
          </w:p>
        </w:tc>
      </w:tr>
    </w:tbl>
    <w:p w14:paraId="63795AF0" w14:textId="77777777" w:rsidR="00DE7741" w:rsidRPr="00DC1709" w:rsidRDefault="00DE7741" w:rsidP="00DE7741">
      <w:pPr>
        <w:pStyle w:val="Kop1"/>
        <w:rPr>
          <w:color w:val="373D43" w:themeColor="text1" w:themeShade="80"/>
          <w:lang w:val="nl-BE"/>
        </w:rPr>
      </w:pPr>
      <w:r w:rsidRPr="00DC1709">
        <w:rPr>
          <w:color w:val="373D43" w:themeColor="text1" w:themeShade="80"/>
          <w:lang w:val="nl-BE"/>
        </w:rPr>
        <w:t>Functie</w:t>
      </w:r>
    </w:p>
    <w:p w14:paraId="1045140C" w14:textId="59D8707A" w:rsidR="00795B5A" w:rsidRPr="00DC1709" w:rsidRDefault="35B4960C" w:rsidP="1BF042A2">
      <w:pPr>
        <w:spacing w:line="259" w:lineRule="auto"/>
        <w:rPr>
          <w:highlight w:val="yellow"/>
          <w:lang w:val="es-ES"/>
        </w:rPr>
      </w:pPr>
      <w:r w:rsidRPr="1BF042A2">
        <w:rPr>
          <w:lang w:val="es-ES"/>
        </w:rPr>
        <w:t xml:space="preserve">Adviseur </w:t>
      </w:r>
      <w:r w:rsidR="3DFE37DC" w:rsidRPr="1BF042A2">
        <w:rPr>
          <w:lang w:val="es-ES"/>
        </w:rPr>
        <w:t>leefmilieu, klimaat en energie</w:t>
      </w:r>
      <w:r w:rsidRPr="1BF042A2">
        <w:rPr>
          <w:lang w:val="es-ES"/>
        </w:rPr>
        <w:t xml:space="preserve"> A1a-A3a</w:t>
      </w:r>
    </w:p>
    <w:p w14:paraId="12AED389" w14:textId="77777777" w:rsidR="00DE7741" w:rsidRPr="00DC1709" w:rsidRDefault="00DE7741" w:rsidP="00DE7741">
      <w:pPr>
        <w:pStyle w:val="Kop1"/>
        <w:rPr>
          <w:color w:val="373D43" w:themeColor="text1" w:themeShade="80"/>
          <w:lang w:val="nl-BE"/>
        </w:rPr>
      </w:pPr>
      <w:r w:rsidRPr="00DC1709">
        <w:rPr>
          <w:color w:val="373D43" w:themeColor="text1" w:themeShade="80"/>
          <w:lang w:val="nl-BE"/>
        </w:rPr>
        <w:t>Plaats in het organogram</w:t>
      </w:r>
    </w:p>
    <w:p w14:paraId="57F5F8F3" w14:textId="6DB88361" w:rsidR="006F1CD3" w:rsidRPr="00DC1709" w:rsidRDefault="5188E3AC" w:rsidP="1BF042A2">
      <w:pPr>
        <w:spacing w:line="276" w:lineRule="auto"/>
        <w:rPr>
          <w:lang w:val="nl-BE"/>
        </w:rPr>
      </w:pPr>
      <w:r w:rsidRPr="1BF042A2">
        <w:rPr>
          <w:lang w:val="nl-BE"/>
        </w:rPr>
        <w:t>De stad en het OCMW van Lommel hebben een geïntegreerde organisatiestructuur. Samen</w:t>
      </w:r>
      <w:r w:rsidR="53AB2988" w:rsidRPr="1BF042A2">
        <w:rPr>
          <w:lang w:val="nl-BE"/>
        </w:rPr>
        <w:t xml:space="preserve"> </w:t>
      </w:r>
      <w:r w:rsidRPr="1BF042A2">
        <w:rPr>
          <w:lang w:val="nl-BE"/>
        </w:rPr>
        <w:t xml:space="preserve">telt het lokaal bestuur 4 sectoren: Mens, </w:t>
      </w:r>
      <w:r w:rsidR="14F00490" w:rsidRPr="1BF042A2">
        <w:rPr>
          <w:lang w:val="nl-BE"/>
        </w:rPr>
        <w:t>Dienstverlening</w:t>
      </w:r>
      <w:r w:rsidRPr="1BF042A2">
        <w:rPr>
          <w:lang w:val="nl-BE"/>
        </w:rPr>
        <w:t>, Ruimte en Organisatie.</w:t>
      </w:r>
      <w:r w:rsidR="274B6742" w:rsidRPr="1BF042A2">
        <w:rPr>
          <w:lang w:val="nl-BE"/>
        </w:rPr>
        <w:t xml:space="preserve"> </w:t>
      </w:r>
      <w:r w:rsidR="2E5E7B7B" w:rsidRPr="1BF042A2">
        <w:rPr>
          <w:lang w:val="nl-BE"/>
        </w:rPr>
        <w:t xml:space="preserve">Als </w:t>
      </w:r>
      <w:r w:rsidR="539F4840" w:rsidRPr="1BF042A2">
        <w:rPr>
          <w:lang w:val="nl-BE"/>
        </w:rPr>
        <w:t xml:space="preserve">adviseur </w:t>
      </w:r>
      <w:r w:rsidR="74FB23B9" w:rsidRPr="1BF042A2">
        <w:rPr>
          <w:lang w:val="es-ES"/>
        </w:rPr>
        <w:t>leefmilieu, klimaat en energie</w:t>
      </w:r>
      <w:r w:rsidR="3E41979A" w:rsidRPr="1BF042A2">
        <w:rPr>
          <w:lang w:val="nl-BE"/>
        </w:rPr>
        <w:t xml:space="preserve"> </w:t>
      </w:r>
      <w:r w:rsidR="2E5E7B7B" w:rsidRPr="1BF042A2">
        <w:rPr>
          <w:lang w:val="nl-BE"/>
        </w:rPr>
        <w:t xml:space="preserve">maak je deel uit van het team </w:t>
      </w:r>
      <w:r w:rsidR="377FC180" w:rsidRPr="1BF042A2">
        <w:rPr>
          <w:lang w:val="nl-BE"/>
        </w:rPr>
        <w:t>Stadsontwikkeling</w:t>
      </w:r>
      <w:r w:rsidR="3E41979A" w:rsidRPr="1BF042A2">
        <w:rPr>
          <w:lang w:val="nl-BE"/>
        </w:rPr>
        <w:t xml:space="preserve"> </w:t>
      </w:r>
      <w:r w:rsidR="2C1667E1" w:rsidRPr="1BF042A2">
        <w:rPr>
          <w:lang w:val="nl-BE"/>
        </w:rPr>
        <w:t>binnen</w:t>
      </w:r>
      <w:r w:rsidR="2E5E7B7B" w:rsidRPr="1BF042A2">
        <w:rPr>
          <w:lang w:val="nl-BE"/>
        </w:rPr>
        <w:t xml:space="preserve"> de sector </w:t>
      </w:r>
      <w:r w:rsidR="377FC180" w:rsidRPr="1BF042A2">
        <w:rPr>
          <w:lang w:val="nl-BE"/>
        </w:rPr>
        <w:t>Ruimte</w:t>
      </w:r>
      <w:r w:rsidR="2E5E7B7B" w:rsidRPr="1BF042A2">
        <w:rPr>
          <w:lang w:val="nl-BE"/>
        </w:rPr>
        <w:t xml:space="preserve">. Je werkt onder leiding van </w:t>
      </w:r>
      <w:r w:rsidR="122DEB26" w:rsidRPr="1BF042A2">
        <w:rPr>
          <w:lang w:val="nl-BE"/>
        </w:rPr>
        <w:t xml:space="preserve">en rapporteert aan de teamcoach </w:t>
      </w:r>
      <w:r w:rsidR="377FC180" w:rsidRPr="1BF042A2">
        <w:rPr>
          <w:lang w:val="nl-BE"/>
        </w:rPr>
        <w:t>Stadsontwikkeling</w:t>
      </w:r>
      <w:r w:rsidR="122DEB26" w:rsidRPr="1BF042A2">
        <w:rPr>
          <w:lang w:val="nl-BE"/>
        </w:rPr>
        <w:t>.</w:t>
      </w:r>
    </w:p>
    <w:p w14:paraId="125C5560" w14:textId="77777777" w:rsidR="00DE7741" w:rsidRPr="003841E8" w:rsidRDefault="006F1CD3" w:rsidP="00DE7741">
      <w:pPr>
        <w:spacing w:line="276" w:lineRule="auto"/>
        <w:jc w:val="both"/>
        <w:rPr>
          <w:color w:val="5FBFB9"/>
          <w:sz w:val="28"/>
          <w:szCs w:val="28"/>
          <w:lang w:val="nl-BE"/>
        </w:rPr>
      </w:pPr>
      <w:r w:rsidRPr="003841E8">
        <w:rPr>
          <w:lang w:val="nl-BE"/>
        </w:rPr>
        <w:t xml:space="preserve"> </w:t>
      </w:r>
      <w:r w:rsidR="00DE7741" w:rsidRPr="003841E8">
        <w:rPr>
          <w:color w:val="5FBFB9"/>
          <w:sz w:val="28"/>
          <w:szCs w:val="28"/>
          <w:lang w:val="nl-BE"/>
        </w:rPr>
        <w:t>_________________________________________________________________</w:t>
      </w:r>
    </w:p>
    <w:p w14:paraId="7B440835" w14:textId="77777777" w:rsidR="00DE7741" w:rsidRPr="00DC1709" w:rsidRDefault="00DE7741" w:rsidP="00DE7741">
      <w:pPr>
        <w:pStyle w:val="Kop1"/>
        <w:rPr>
          <w:color w:val="373D43" w:themeColor="text1" w:themeShade="80"/>
          <w:lang w:val="nl-BE"/>
        </w:rPr>
      </w:pPr>
      <w:r w:rsidRPr="00DC1709">
        <w:rPr>
          <w:color w:val="373D43" w:themeColor="text1" w:themeShade="80"/>
          <w:lang w:val="nl-BE"/>
        </w:rPr>
        <w:t>Onze waarden</w:t>
      </w:r>
    </w:p>
    <w:p w14:paraId="7BFBCC44" w14:textId="4026D1AE" w:rsidR="00DE7741" w:rsidRPr="00DC1709" w:rsidRDefault="00DE7741" w:rsidP="00DE7741">
      <w:pPr>
        <w:rPr>
          <w:b/>
          <w:bCs/>
          <w:lang w:val="nl-BE"/>
        </w:rPr>
      </w:pPr>
      <w:r w:rsidRPr="00DC1709">
        <w:rPr>
          <w:b/>
          <w:bCs/>
          <w:lang w:val="nl-BE"/>
        </w:rPr>
        <w:t xml:space="preserve">Verantwoordelijkheid/eigenaarschap </w:t>
      </w:r>
      <w:r w:rsidRPr="00DC1709">
        <w:rPr>
          <w:b/>
          <w:bCs/>
          <w:lang w:val="nl-BE"/>
        </w:rPr>
        <w:br/>
      </w:r>
      <w:r w:rsidRPr="00DC1709">
        <w:rPr>
          <w:lang w:val="nl-BE"/>
        </w:rPr>
        <w:t xml:space="preserve">De taken die je moet doen, voer je goed efficiënt uit en hierop kan je ook aangesproken worden. Eigenaarschap gaat net iets verder dan betrokkenheid. Je doet iets omdat je het belangrijk vindt, omdat je je de eigenaar voelt van de uitkomst. </w:t>
      </w:r>
    </w:p>
    <w:p w14:paraId="05D84604" w14:textId="77777777" w:rsidR="00DE7741" w:rsidRPr="00DC1709" w:rsidRDefault="00DE7741" w:rsidP="00DE7741">
      <w:pPr>
        <w:rPr>
          <w:b/>
          <w:bCs/>
          <w:lang w:val="nl-BE"/>
        </w:rPr>
      </w:pPr>
      <w:r w:rsidRPr="00DC1709">
        <w:rPr>
          <w:b/>
          <w:bCs/>
          <w:lang w:val="nl-BE"/>
        </w:rPr>
        <w:t xml:space="preserve">Oprechte waardering </w:t>
      </w:r>
      <w:r w:rsidR="00907381" w:rsidRPr="00DC1709">
        <w:rPr>
          <w:b/>
          <w:bCs/>
          <w:lang w:val="nl-BE"/>
        </w:rPr>
        <w:br/>
      </w:r>
      <w:r w:rsidRPr="00DC1709">
        <w:rPr>
          <w:lang w:val="nl-BE"/>
        </w:rPr>
        <w:t>Met een compliment uit je je waardering maar dit heeft alleen waarde als het oprecht is (vanuit je hart komt). Daarnaast ben je constructief kritisch. Je benoemt eventuele problemen maar speelt nooit op de persoon. We praten met elkaar en niet over elkaar.</w:t>
      </w:r>
    </w:p>
    <w:p w14:paraId="5502BDED" w14:textId="77777777" w:rsidR="00DE7741" w:rsidRPr="00DC1709" w:rsidRDefault="00DE7741" w:rsidP="00DE7741">
      <w:pPr>
        <w:rPr>
          <w:lang w:val="nl-BE"/>
        </w:rPr>
      </w:pPr>
      <w:r w:rsidRPr="00DC1709">
        <w:rPr>
          <w:b/>
          <w:bCs/>
          <w:lang w:val="nl-BE"/>
        </w:rPr>
        <w:t xml:space="preserve">Respect </w:t>
      </w:r>
      <w:r w:rsidRPr="00DC1709">
        <w:rPr>
          <w:b/>
          <w:bCs/>
          <w:lang w:val="nl-BE"/>
        </w:rPr>
        <w:br/>
      </w:r>
      <w:r w:rsidRPr="00DC1709">
        <w:rPr>
          <w:lang w:val="nl-BE"/>
        </w:rPr>
        <w:t xml:space="preserve">Je zorgt ervoor dat iedereen zijn mening kan uiten en daarbij leer je omgaan met de verschillen. </w:t>
      </w:r>
    </w:p>
    <w:p w14:paraId="653D08F5" w14:textId="20D3662E" w:rsidR="00DE7741" w:rsidRPr="00DC1709" w:rsidRDefault="00DE7741" w:rsidP="00DE7741">
      <w:pPr>
        <w:rPr>
          <w:lang w:val="nl-BE"/>
        </w:rPr>
      </w:pPr>
      <w:r w:rsidRPr="00DC1709">
        <w:rPr>
          <w:b/>
          <w:bCs/>
          <w:lang w:val="nl-BE"/>
        </w:rPr>
        <w:t xml:space="preserve">Positiviteit </w:t>
      </w:r>
      <w:r w:rsidRPr="00DC1709">
        <w:rPr>
          <w:lang w:val="nl-BE"/>
        </w:rPr>
        <w:br/>
        <w:t xml:space="preserve">Je gelooft in de dingen waar je voor gaat en bekijkt deze dingen op een positieve manier zodat je de geluksbeleving versterkt. </w:t>
      </w:r>
    </w:p>
    <w:p w14:paraId="43A2AEC4" w14:textId="77777777" w:rsidR="00A73D4F" w:rsidRPr="00DC1709" w:rsidRDefault="00DE7741" w:rsidP="00DE7741">
      <w:pPr>
        <w:rPr>
          <w:lang w:val="nl-BE"/>
        </w:rPr>
      </w:pPr>
      <w:r w:rsidRPr="00DC1709">
        <w:rPr>
          <w:b/>
          <w:bCs/>
          <w:lang w:val="nl-BE"/>
        </w:rPr>
        <w:t xml:space="preserve">Resultaatgerichtheid </w:t>
      </w:r>
      <w:r w:rsidRPr="00DC1709">
        <w:rPr>
          <w:b/>
          <w:bCs/>
          <w:lang w:val="nl-BE"/>
        </w:rPr>
        <w:br/>
      </w:r>
      <w:r w:rsidRPr="00DC1709">
        <w:rPr>
          <w:lang w:val="nl-BE"/>
        </w:rPr>
        <w:t>Je spant je actief in om concrete resultaten en/of doelstellingen te halen.</w:t>
      </w:r>
    </w:p>
    <w:p w14:paraId="5F5B5A5C" w14:textId="06679461" w:rsidR="00DE7741" w:rsidRPr="00DC1709" w:rsidRDefault="00DE7741" w:rsidP="00DE7741">
      <w:pPr>
        <w:rPr>
          <w:lang w:val="nl-BE"/>
        </w:rPr>
      </w:pPr>
      <w:r w:rsidRPr="00DC1709">
        <w:rPr>
          <w:b/>
          <w:bCs/>
          <w:lang w:val="nl-BE"/>
        </w:rPr>
        <w:t xml:space="preserve">Eerlijkheid/openheid </w:t>
      </w:r>
      <w:r w:rsidRPr="00DC1709">
        <w:rPr>
          <w:b/>
          <w:bCs/>
          <w:lang w:val="nl-BE"/>
        </w:rPr>
        <w:br/>
      </w:r>
      <w:r w:rsidRPr="00DC1709">
        <w:rPr>
          <w:lang w:val="nl-BE"/>
        </w:rPr>
        <w:t xml:space="preserve">Eerlijkheid betekent dat er geen verschil is tussen wat je zegt, denkt en doet. </w:t>
      </w:r>
    </w:p>
    <w:p w14:paraId="4EA653C3" w14:textId="77777777" w:rsidR="00DE7741" w:rsidRPr="00DC1709" w:rsidRDefault="00DE7741" w:rsidP="00DE7741">
      <w:pPr>
        <w:rPr>
          <w:lang w:val="nl-BE"/>
        </w:rPr>
      </w:pPr>
      <w:r w:rsidRPr="00DC1709">
        <w:rPr>
          <w:b/>
          <w:bCs/>
          <w:lang w:val="nl-BE"/>
        </w:rPr>
        <w:t xml:space="preserve">Vriendelijkheid </w:t>
      </w:r>
      <w:r w:rsidRPr="00DC1709">
        <w:rPr>
          <w:b/>
          <w:bCs/>
          <w:lang w:val="nl-BE"/>
        </w:rPr>
        <w:br/>
      </w:r>
      <w:r w:rsidRPr="00DC1709">
        <w:rPr>
          <w:lang w:val="nl-BE"/>
        </w:rPr>
        <w:t>In alle omstandigheden blijf je verdraagzaam en collegiaal. Je glimlach is een krachtig wapen om spanningen op te lossen.</w:t>
      </w:r>
    </w:p>
    <w:p w14:paraId="5DE83F99" w14:textId="77777777" w:rsidR="00DE7741" w:rsidRPr="003841E8" w:rsidRDefault="00DE7741" w:rsidP="00DE7741">
      <w:pPr>
        <w:spacing w:line="276" w:lineRule="auto"/>
        <w:jc w:val="both"/>
        <w:rPr>
          <w:color w:val="5FBFB9"/>
          <w:sz w:val="28"/>
          <w:szCs w:val="28"/>
          <w:lang w:val="nl-BE"/>
        </w:rPr>
      </w:pPr>
      <w:r w:rsidRPr="003841E8">
        <w:rPr>
          <w:color w:val="5FBFB9"/>
          <w:sz w:val="28"/>
          <w:szCs w:val="28"/>
          <w:lang w:val="nl-BE"/>
        </w:rPr>
        <w:t>_________________________________________________________________</w:t>
      </w:r>
    </w:p>
    <w:p w14:paraId="7A905218" w14:textId="77777777" w:rsidR="00DD093E" w:rsidRDefault="00DD093E">
      <w:pPr>
        <w:spacing w:before="0" w:after="0"/>
        <w:rPr>
          <w:b/>
          <w:bCs/>
          <w:sz w:val="24"/>
          <w:lang w:val="nl-BE"/>
        </w:rPr>
      </w:pPr>
      <w:r>
        <w:rPr>
          <w:b/>
          <w:bCs/>
          <w:sz w:val="24"/>
          <w:lang w:val="nl-BE"/>
        </w:rPr>
        <w:br w:type="page"/>
      </w:r>
    </w:p>
    <w:p w14:paraId="7A4BF9DA" w14:textId="4627A922" w:rsidR="00DE7741" w:rsidRPr="00DC1709" w:rsidRDefault="00DE7741" w:rsidP="3E5DE258">
      <w:pPr>
        <w:spacing w:before="0" w:after="0"/>
        <w:rPr>
          <w:b/>
          <w:bCs/>
          <w:sz w:val="24"/>
          <w:lang w:val="nl-BE"/>
        </w:rPr>
      </w:pPr>
      <w:r w:rsidRPr="00DC1709">
        <w:rPr>
          <w:b/>
          <w:bCs/>
          <w:sz w:val="24"/>
          <w:lang w:val="nl-BE"/>
        </w:rPr>
        <w:lastRenderedPageBreak/>
        <w:t>Hoofddoel van de functie</w:t>
      </w:r>
    </w:p>
    <w:p w14:paraId="09FAE8C3" w14:textId="742279ED" w:rsidR="00651BC7" w:rsidRPr="00DC1709" w:rsidRDefault="377FC180" w:rsidP="1BF042A2">
      <w:pPr>
        <w:spacing w:line="276" w:lineRule="auto"/>
        <w:rPr>
          <w:lang w:val="nl-BE"/>
        </w:rPr>
      </w:pPr>
      <w:r w:rsidRPr="1BF042A2">
        <w:rPr>
          <w:lang w:val="nl-BE"/>
        </w:rPr>
        <w:t xml:space="preserve">Als adviseur </w:t>
      </w:r>
      <w:r w:rsidR="4DD99EA7" w:rsidRPr="1BF042A2">
        <w:rPr>
          <w:lang w:val="es-ES"/>
        </w:rPr>
        <w:t>leefmilieu, klimaat en energie</w:t>
      </w:r>
      <w:r w:rsidR="13E09C75" w:rsidRPr="1BF042A2">
        <w:rPr>
          <w:lang w:val="nl-BE"/>
        </w:rPr>
        <w:t xml:space="preserve"> </w:t>
      </w:r>
      <w:r w:rsidRPr="1BF042A2">
        <w:rPr>
          <w:lang w:val="nl-BE"/>
        </w:rPr>
        <w:t xml:space="preserve">werk je aan een gezonde en toekomstbestendige stad. Je stimuleert een vitale </w:t>
      </w:r>
      <w:r w:rsidRPr="1BF042A2">
        <w:rPr>
          <w:b/>
          <w:bCs/>
          <w:lang w:val="nl-BE"/>
        </w:rPr>
        <w:t>leefomgeving</w:t>
      </w:r>
      <w:r w:rsidRPr="1BF042A2">
        <w:rPr>
          <w:lang w:val="nl-BE"/>
        </w:rPr>
        <w:t xml:space="preserve"> en </w:t>
      </w:r>
      <w:r w:rsidR="334C2FCD" w:rsidRPr="1BF042A2">
        <w:rPr>
          <w:lang w:val="nl-BE"/>
        </w:rPr>
        <w:t xml:space="preserve">de </w:t>
      </w:r>
      <w:r w:rsidRPr="1BF042A2">
        <w:rPr>
          <w:b/>
          <w:bCs/>
          <w:lang w:val="nl-BE"/>
        </w:rPr>
        <w:t>klimaat- en energietransitie</w:t>
      </w:r>
      <w:r w:rsidRPr="1BF042A2">
        <w:rPr>
          <w:lang w:val="nl-BE"/>
        </w:rPr>
        <w:t>, binnen de stadswerking en naar de burger toe. </w:t>
      </w:r>
    </w:p>
    <w:p w14:paraId="4036563D" w14:textId="1BBA634C" w:rsidR="004847B8" w:rsidRPr="004847B8" w:rsidRDefault="00C101BA" w:rsidP="00651BC7">
      <w:pPr>
        <w:spacing w:line="276" w:lineRule="auto"/>
        <w:rPr>
          <w:szCs w:val="22"/>
          <w:lang w:val="nl-NL"/>
        </w:rPr>
      </w:pPr>
      <w:r w:rsidRPr="00DC1709">
        <w:rPr>
          <w:szCs w:val="22"/>
          <w:lang w:val="nl-BE"/>
        </w:rPr>
        <w:t>Je belangrijkste verantwoordelijkheden zijn</w:t>
      </w:r>
      <w:r w:rsidR="004847B8" w:rsidRPr="004847B8">
        <w:rPr>
          <w:szCs w:val="22"/>
          <w:lang w:val="nl-NL"/>
        </w:rPr>
        <w:t> </w:t>
      </w:r>
      <w:r w:rsidRPr="00DC1709">
        <w:rPr>
          <w:szCs w:val="22"/>
          <w:lang w:val="nl-BE"/>
        </w:rPr>
        <w:t xml:space="preserve">afval, bodem, </w:t>
      </w:r>
      <w:r w:rsidRPr="004847B8">
        <w:rPr>
          <w:szCs w:val="22"/>
          <w:lang w:val="nl-BE"/>
        </w:rPr>
        <w:t>klimaa</w:t>
      </w:r>
      <w:r w:rsidRPr="00DC1709">
        <w:rPr>
          <w:szCs w:val="22"/>
          <w:lang w:val="nl-BE"/>
        </w:rPr>
        <w:t xml:space="preserve">t </w:t>
      </w:r>
      <w:r w:rsidR="00881A36">
        <w:rPr>
          <w:szCs w:val="22"/>
          <w:lang w:val="nl-BE"/>
        </w:rPr>
        <w:t xml:space="preserve">(focus infrastructuur) </w:t>
      </w:r>
      <w:r w:rsidRPr="00DC1709">
        <w:rPr>
          <w:szCs w:val="22"/>
          <w:lang w:val="nl-BE"/>
        </w:rPr>
        <w:t>en</w:t>
      </w:r>
      <w:r w:rsidRPr="004847B8">
        <w:rPr>
          <w:szCs w:val="22"/>
          <w:lang w:val="nl-BE"/>
        </w:rPr>
        <w:t xml:space="preserve"> energie</w:t>
      </w:r>
      <w:r w:rsidRPr="00DC1709">
        <w:rPr>
          <w:szCs w:val="22"/>
          <w:lang w:val="nl-BE"/>
        </w:rPr>
        <w:t>.</w:t>
      </w:r>
      <w:r w:rsidR="00651BC7" w:rsidRPr="00DC1709">
        <w:rPr>
          <w:szCs w:val="22"/>
          <w:lang w:val="nl-NL"/>
        </w:rPr>
        <w:t xml:space="preserve"> </w:t>
      </w:r>
      <w:r w:rsidR="004847B8" w:rsidRPr="004847B8">
        <w:rPr>
          <w:szCs w:val="22"/>
          <w:lang w:val="nl-BE"/>
        </w:rPr>
        <w:t xml:space="preserve">Je staat </w:t>
      </w:r>
      <w:r w:rsidR="00DC1709" w:rsidRPr="00DC1709">
        <w:rPr>
          <w:szCs w:val="22"/>
          <w:lang w:val="nl-BE"/>
        </w:rPr>
        <w:t>mbt deze topics</w:t>
      </w:r>
      <w:r w:rsidR="00DC1709">
        <w:rPr>
          <w:szCs w:val="22"/>
          <w:lang w:val="nl-BE"/>
        </w:rPr>
        <w:t xml:space="preserve"> </w:t>
      </w:r>
      <w:r w:rsidR="004847B8" w:rsidRPr="004847B8">
        <w:rPr>
          <w:szCs w:val="22"/>
          <w:lang w:val="nl-BE"/>
        </w:rPr>
        <w:t>in voor het voorbereiden, uitvoeren en opvolgen van enerzijds </w:t>
      </w:r>
      <w:r w:rsidR="004847B8" w:rsidRPr="004847B8">
        <w:rPr>
          <w:b/>
          <w:bCs/>
          <w:szCs w:val="22"/>
          <w:lang w:val="nl-BE"/>
        </w:rPr>
        <w:t>beleidsvisies en strategische plannen</w:t>
      </w:r>
      <w:r w:rsidR="004847B8" w:rsidRPr="004847B8">
        <w:rPr>
          <w:szCs w:val="22"/>
          <w:lang w:val="nl-BE"/>
        </w:rPr>
        <w:t> en anderzijds concrete </w:t>
      </w:r>
      <w:r w:rsidR="004847B8" w:rsidRPr="004847B8">
        <w:rPr>
          <w:b/>
          <w:bCs/>
          <w:szCs w:val="22"/>
          <w:lang w:val="nl-BE"/>
        </w:rPr>
        <w:t>projecten</w:t>
      </w:r>
      <w:r w:rsidR="004847B8" w:rsidRPr="004847B8">
        <w:rPr>
          <w:szCs w:val="22"/>
          <w:lang w:val="nl-BE"/>
        </w:rPr>
        <w:t xml:space="preserve">. Daarnaast heb je een belangrijke rol in het adviseren van het stadsbestuur en het </w:t>
      </w:r>
      <w:r w:rsidRPr="00DC1709">
        <w:rPr>
          <w:szCs w:val="22"/>
          <w:lang w:val="nl-BE"/>
        </w:rPr>
        <w:t xml:space="preserve">informeren en </w:t>
      </w:r>
      <w:r w:rsidR="004847B8" w:rsidRPr="004847B8">
        <w:rPr>
          <w:szCs w:val="22"/>
          <w:lang w:val="nl-BE"/>
        </w:rPr>
        <w:t>uitwerken van initiatieven voor burgers.</w:t>
      </w:r>
      <w:r w:rsidR="004847B8" w:rsidRPr="004847B8">
        <w:rPr>
          <w:szCs w:val="22"/>
          <w:lang w:val="nl-NL"/>
        </w:rPr>
        <w:t> </w:t>
      </w:r>
    </w:p>
    <w:p w14:paraId="39590546" w14:textId="50BF2218" w:rsidR="00DE7741" w:rsidRPr="00DC1709" w:rsidRDefault="377FC180" w:rsidP="1BF042A2">
      <w:pPr>
        <w:spacing w:before="240" w:after="0" w:line="276" w:lineRule="auto"/>
        <w:rPr>
          <w:sz w:val="28"/>
          <w:szCs w:val="28"/>
          <w:lang w:val="nl-BE"/>
        </w:rPr>
      </w:pPr>
      <w:r w:rsidRPr="1BF042A2">
        <w:rPr>
          <w:szCs w:val="22"/>
          <w:lang w:val="nl-BE"/>
        </w:rPr>
        <w:t xml:space="preserve">Je bent een </w:t>
      </w:r>
      <w:r w:rsidR="334C2FCD" w:rsidRPr="1BF042A2">
        <w:rPr>
          <w:szCs w:val="22"/>
          <w:lang w:val="nl-BE"/>
        </w:rPr>
        <w:t xml:space="preserve">ware </w:t>
      </w:r>
      <w:r w:rsidR="334C2FCD" w:rsidRPr="1BF042A2">
        <w:rPr>
          <w:b/>
          <w:bCs/>
          <w:szCs w:val="22"/>
          <w:lang w:val="nl-BE"/>
        </w:rPr>
        <w:t xml:space="preserve">verbinder </w:t>
      </w:r>
      <w:r w:rsidR="334C2FCD" w:rsidRPr="1BF042A2">
        <w:rPr>
          <w:szCs w:val="22"/>
          <w:lang w:val="nl-BE"/>
        </w:rPr>
        <w:t xml:space="preserve">en werkt </w:t>
      </w:r>
      <w:r w:rsidR="2582F610" w:rsidRPr="1BF042A2">
        <w:rPr>
          <w:b/>
          <w:bCs/>
          <w:szCs w:val="22"/>
          <w:lang w:val="nl-BE"/>
        </w:rPr>
        <w:t xml:space="preserve">transversaal </w:t>
      </w:r>
      <w:r w:rsidR="334C2FCD" w:rsidRPr="1BF042A2">
        <w:rPr>
          <w:szCs w:val="22"/>
          <w:lang w:val="nl-BE"/>
        </w:rPr>
        <w:t xml:space="preserve">samen met andere teams en inwoners aan </w:t>
      </w:r>
      <w:r w:rsidRPr="1BF042A2">
        <w:rPr>
          <w:szCs w:val="22"/>
          <w:lang w:val="nl-BE"/>
        </w:rPr>
        <w:t>duurzaam en doordacht</w:t>
      </w:r>
      <w:r w:rsidR="4FE7BD7A" w:rsidRPr="1BF042A2">
        <w:rPr>
          <w:szCs w:val="22"/>
          <w:lang w:val="nl-BE"/>
        </w:rPr>
        <w:t xml:space="preserve"> stadsontwikkelingsbeleid</w:t>
      </w:r>
      <w:r w:rsidR="334C2FCD" w:rsidRPr="1BF042A2">
        <w:rPr>
          <w:szCs w:val="22"/>
          <w:lang w:val="nl-BE"/>
        </w:rPr>
        <w:t xml:space="preserve"> en een integratie hiervan</w:t>
      </w:r>
      <w:r w:rsidR="75C73789" w:rsidRPr="1BF042A2">
        <w:rPr>
          <w:szCs w:val="22"/>
          <w:lang w:val="nl-BE"/>
        </w:rPr>
        <w:t xml:space="preserve"> in de praktijk</w:t>
      </w:r>
      <w:r w:rsidR="334C2FCD" w:rsidRPr="1BF042A2">
        <w:rPr>
          <w:szCs w:val="22"/>
          <w:lang w:val="nl-BE"/>
        </w:rPr>
        <w:t>.</w:t>
      </w:r>
      <w:r w:rsidR="1861CBDC" w:rsidRPr="1BF042A2">
        <w:rPr>
          <w:szCs w:val="22"/>
          <w:lang w:val="nl-BE"/>
        </w:rPr>
        <w:t xml:space="preserve"> Daarbij ga jij resoluut en zonder omwegen voor meetbare impact, zodat de feiten en cijfers aantonen dat Lommel de gewenste vooruitgang boekt op vlak van toekomstbestendige leefruimte.</w:t>
      </w:r>
    </w:p>
    <w:p w14:paraId="2282DDFB" w14:textId="548D18E9" w:rsidR="00DE7741" w:rsidRPr="00DC1709" w:rsidRDefault="4E43643C" w:rsidP="1BF042A2">
      <w:pPr>
        <w:spacing w:before="240" w:after="0" w:line="276" w:lineRule="auto"/>
        <w:rPr>
          <w:sz w:val="28"/>
          <w:szCs w:val="28"/>
          <w:lang w:val="nl-BE"/>
        </w:rPr>
      </w:pPr>
      <w:r w:rsidRPr="1BF042A2">
        <w:rPr>
          <w:sz w:val="28"/>
          <w:szCs w:val="28"/>
          <w:lang w:val="nl-BE"/>
        </w:rPr>
        <w:t>_________________________________________________________________</w:t>
      </w:r>
    </w:p>
    <w:p w14:paraId="118AA893" w14:textId="77777777" w:rsidR="00DE7741" w:rsidRPr="00DC1709" w:rsidRDefault="4F4C6D45" w:rsidP="7447F175">
      <w:pPr>
        <w:pStyle w:val="Kop1"/>
        <w:rPr>
          <w:color w:val="373D43" w:themeColor="text1" w:themeShade="80"/>
          <w:lang w:val="nl-BE"/>
        </w:rPr>
      </w:pPr>
      <w:r w:rsidRPr="00DC1709">
        <w:rPr>
          <w:color w:val="373D43" w:themeColor="text1" w:themeShade="80"/>
          <w:lang w:val="nl-BE"/>
        </w:rPr>
        <w:t>Functie-inhoud</w:t>
      </w:r>
    </w:p>
    <w:p w14:paraId="431C4EA8" w14:textId="77777777" w:rsidR="00C101BA" w:rsidRPr="00C101BA" w:rsidRDefault="00C101BA" w:rsidP="00F90156">
      <w:pPr>
        <w:pStyle w:val="paragraph"/>
        <w:spacing w:before="0" w:beforeAutospacing="0" w:after="0" w:afterAutospacing="0" w:line="276" w:lineRule="auto"/>
        <w:rPr>
          <w:rFonts w:asciiTheme="minorHAnsi" w:hAnsiTheme="minorHAnsi" w:cstheme="minorHAnsi"/>
          <w:color w:val="373D43" w:themeColor="text1" w:themeShade="80"/>
          <w:sz w:val="22"/>
          <w:szCs w:val="22"/>
          <w:lang w:val="nl-NL"/>
        </w:rPr>
      </w:pPr>
      <w:r w:rsidRPr="00C101BA">
        <w:rPr>
          <w:rFonts w:asciiTheme="minorHAnsi" w:hAnsiTheme="minorHAnsi" w:cstheme="minorHAnsi"/>
          <w:b/>
          <w:bCs/>
          <w:color w:val="373D43" w:themeColor="text1" w:themeShade="80"/>
          <w:sz w:val="22"/>
          <w:szCs w:val="22"/>
        </w:rPr>
        <w:t>Beleidsvorming en -ondersteuning</w:t>
      </w:r>
      <w:r w:rsidRPr="00C101BA">
        <w:rPr>
          <w:rFonts w:asciiTheme="minorHAnsi" w:hAnsiTheme="minorHAnsi" w:cstheme="minorHAnsi"/>
          <w:color w:val="373D43" w:themeColor="text1" w:themeShade="80"/>
          <w:sz w:val="22"/>
          <w:szCs w:val="22"/>
          <w:lang w:val="nl-NL"/>
        </w:rPr>
        <w:t> </w:t>
      </w:r>
    </w:p>
    <w:p w14:paraId="6AC44804" w14:textId="4E7A05B0" w:rsidR="00F90156" w:rsidRPr="00DC1709" w:rsidRDefault="2896FDFA" w:rsidP="1BF042A2">
      <w:pPr>
        <w:pStyle w:val="paragraph"/>
        <w:numPr>
          <w:ilvl w:val="0"/>
          <w:numId w:val="14"/>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rPr>
        <w:t>Ontwikkeling van strategisch en langetermijnbeleid met betrekking tot afval, bodem, klimaat</w:t>
      </w:r>
      <w:r w:rsidR="7CD13DE3" w:rsidRPr="1BF042A2">
        <w:rPr>
          <w:rFonts w:asciiTheme="minorHAnsi" w:hAnsiTheme="minorHAnsi" w:cstheme="minorBidi"/>
          <w:color w:val="373D43" w:themeColor="text1" w:themeShade="80"/>
          <w:sz w:val="22"/>
          <w:szCs w:val="22"/>
        </w:rPr>
        <w:t>adaptatie en -mitigatie</w:t>
      </w:r>
      <w:r w:rsidR="709E70A5" w:rsidRPr="1BF042A2">
        <w:rPr>
          <w:rFonts w:asciiTheme="minorHAnsi" w:hAnsiTheme="minorHAnsi" w:cstheme="minorBidi"/>
          <w:color w:val="373D43" w:themeColor="text1" w:themeShade="80"/>
          <w:sz w:val="22"/>
          <w:szCs w:val="22"/>
        </w:rPr>
        <w:t xml:space="preserve"> (</w:t>
      </w:r>
      <w:r w:rsidR="7E6C4A33" w:rsidRPr="1BF042A2">
        <w:rPr>
          <w:rFonts w:asciiTheme="minorHAnsi" w:hAnsiTheme="minorHAnsi" w:cstheme="minorBidi"/>
          <w:color w:val="373D43" w:themeColor="text1" w:themeShade="80"/>
          <w:sz w:val="22"/>
          <w:szCs w:val="22"/>
        </w:rPr>
        <w:t>focus infrastructuur</w:t>
      </w:r>
      <w:r w:rsidR="709E70A5" w:rsidRPr="1BF042A2">
        <w:rPr>
          <w:rFonts w:asciiTheme="minorHAnsi" w:hAnsiTheme="minorHAnsi" w:cstheme="minorBidi"/>
          <w:color w:val="373D43" w:themeColor="text1" w:themeShade="80"/>
          <w:sz w:val="22"/>
          <w:szCs w:val="22"/>
        </w:rPr>
        <w:t>)</w:t>
      </w:r>
      <w:r w:rsidRPr="1BF042A2">
        <w:rPr>
          <w:rFonts w:asciiTheme="minorHAnsi" w:hAnsiTheme="minorHAnsi" w:cstheme="minorBidi"/>
          <w:color w:val="373D43" w:themeColor="text1" w:themeShade="80"/>
          <w:sz w:val="22"/>
          <w:szCs w:val="22"/>
        </w:rPr>
        <w:t>, energie en duurza</w:t>
      </w:r>
      <w:r w:rsidR="465289BE" w:rsidRPr="1BF042A2">
        <w:rPr>
          <w:rFonts w:asciiTheme="minorHAnsi" w:hAnsiTheme="minorHAnsi" w:cstheme="minorBidi"/>
          <w:color w:val="373D43" w:themeColor="text1" w:themeShade="80"/>
          <w:sz w:val="22"/>
          <w:szCs w:val="22"/>
        </w:rPr>
        <w:t>me ontwikkeling van de ruimte</w:t>
      </w:r>
      <w:r w:rsidR="46D54922" w:rsidRPr="1BF042A2">
        <w:rPr>
          <w:rFonts w:asciiTheme="minorHAnsi" w:hAnsiTheme="minorHAnsi" w:cstheme="minorBidi"/>
          <w:color w:val="373D43" w:themeColor="text1" w:themeShade="80"/>
          <w:sz w:val="22"/>
          <w:szCs w:val="22"/>
        </w:rPr>
        <w:t xml:space="preserve"> </w:t>
      </w:r>
      <w:r w:rsidR="03D45698" w:rsidRPr="1BF042A2">
        <w:rPr>
          <w:rFonts w:asciiTheme="minorHAnsi" w:hAnsiTheme="minorHAnsi" w:cstheme="minorBidi"/>
          <w:color w:val="373D43" w:themeColor="text1" w:themeShade="80"/>
          <w:sz w:val="22"/>
          <w:szCs w:val="22"/>
        </w:rPr>
        <w:t>in het algemeen</w:t>
      </w:r>
      <w:r w:rsidRPr="1BF042A2">
        <w:rPr>
          <w:rFonts w:asciiTheme="minorHAnsi" w:hAnsiTheme="minorHAnsi" w:cstheme="minorBidi"/>
          <w:color w:val="373D43" w:themeColor="text1" w:themeShade="80"/>
          <w:sz w:val="22"/>
          <w:szCs w:val="22"/>
        </w:rPr>
        <w:t>: o.a. klimaatactieplan, energietransitie</w:t>
      </w:r>
      <w:r w:rsidRPr="1BF042A2">
        <w:rPr>
          <w:rFonts w:asciiTheme="minorHAnsi" w:hAnsiTheme="minorHAnsi" w:cstheme="minorBidi"/>
          <w:color w:val="373D43" w:themeColor="text1" w:themeShade="80"/>
          <w:sz w:val="22"/>
          <w:szCs w:val="22"/>
          <w:lang w:val="nl-NL"/>
        </w:rPr>
        <w:t> </w:t>
      </w:r>
      <w:r w:rsidR="48805A48" w:rsidRPr="1BF042A2">
        <w:rPr>
          <w:rFonts w:asciiTheme="minorHAnsi" w:hAnsiTheme="minorHAnsi" w:cstheme="minorBidi"/>
          <w:color w:val="373D43" w:themeColor="text1" w:themeShade="80"/>
          <w:sz w:val="22"/>
          <w:szCs w:val="22"/>
          <w:lang w:val="nl-NL"/>
        </w:rPr>
        <w:t xml:space="preserve">publiek en privaat, </w:t>
      </w:r>
      <w:r w:rsidR="334C2FCD" w:rsidRPr="1BF042A2">
        <w:rPr>
          <w:rFonts w:asciiTheme="minorHAnsi" w:hAnsiTheme="minorHAnsi" w:cstheme="minorBidi"/>
          <w:color w:val="373D43" w:themeColor="text1" w:themeShade="80"/>
          <w:sz w:val="22"/>
          <w:szCs w:val="22"/>
          <w:lang w:val="nl-NL"/>
        </w:rPr>
        <w:t>intern afvalbeleid</w:t>
      </w:r>
      <w:r w:rsidR="361106D3" w:rsidRPr="1BF042A2">
        <w:rPr>
          <w:rFonts w:asciiTheme="minorHAnsi" w:hAnsiTheme="minorHAnsi" w:cstheme="minorBidi"/>
          <w:color w:val="373D43" w:themeColor="text1" w:themeShade="80"/>
          <w:sz w:val="22"/>
          <w:szCs w:val="22"/>
          <w:lang w:val="nl-NL"/>
        </w:rPr>
        <w:t xml:space="preserve">, warmteplan, </w:t>
      </w:r>
      <w:r w:rsidR="48805A48" w:rsidRPr="1BF042A2">
        <w:rPr>
          <w:rFonts w:asciiTheme="minorHAnsi" w:hAnsiTheme="minorHAnsi" w:cstheme="minorBidi"/>
          <w:color w:val="373D43" w:themeColor="text1" w:themeShade="80"/>
          <w:sz w:val="22"/>
          <w:szCs w:val="22"/>
          <w:lang w:val="nl-NL"/>
        </w:rPr>
        <w:t>…</w:t>
      </w:r>
    </w:p>
    <w:p w14:paraId="71552B84" w14:textId="4801A36E" w:rsidR="00C524C4" w:rsidRPr="00DC1709" w:rsidRDefault="71CAB634" w:rsidP="1BF042A2">
      <w:pPr>
        <w:pStyle w:val="paragraph"/>
        <w:numPr>
          <w:ilvl w:val="0"/>
          <w:numId w:val="15"/>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rPr>
        <w:t xml:space="preserve">In realisatie brengen, coördineren en evalueren van beleidsvisies en -plannen met betrekking tot afval, bodem, klimaat, energie en </w:t>
      </w:r>
      <w:r w:rsidR="7CB63F7A" w:rsidRPr="1BF042A2">
        <w:rPr>
          <w:rFonts w:asciiTheme="minorHAnsi" w:hAnsiTheme="minorHAnsi" w:cstheme="minorBidi"/>
          <w:color w:val="373D43" w:themeColor="text1" w:themeShade="80"/>
          <w:sz w:val="22"/>
          <w:szCs w:val="22"/>
        </w:rPr>
        <w:t>duurzame ontwikkeling van de ruimte in het algemeen</w:t>
      </w:r>
    </w:p>
    <w:p w14:paraId="259DF78E" w14:textId="682F1568" w:rsidR="00F90156" w:rsidRPr="00DC1709" w:rsidRDefault="2896FDFA" w:rsidP="7F4F0672">
      <w:pPr>
        <w:pStyle w:val="paragraph"/>
        <w:numPr>
          <w:ilvl w:val="0"/>
          <w:numId w:val="15"/>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rPr>
        <w:t xml:space="preserve">Opvolgen van relevante wetgeving en vertalen naar beleidsacties </w:t>
      </w:r>
      <w:r w:rsidR="3132BAF4" w:rsidRPr="1BF042A2">
        <w:rPr>
          <w:rFonts w:asciiTheme="minorHAnsi" w:hAnsiTheme="minorHAnsi" w:cstheme="minorBidi"/>
          <w:color w:val="373D43" w:themeColor="text1" w:themeShade="80"/>
          <w:sz w:val="22"/>
          <w:szCs w:val="22"/>
        </w:rPr>
        <w:t>op lokaal niveau: vb. nieuwe reglementen/samenwerkingsovereenkomsten/lokale kaders …</w:t>
      </w:r>
      <w:r w:rsidRPr="1BF042A2">
        <w:rPr>
          <w:rFonts w:asciiTheme="minorHAnsi" w:hAnsiTheme="minorHAnsi" w:cstheme="minorBidi"/>
          <w:color w:val="373D43" w:themeColor="text1" w:themeShade="80"/>
          <w:sz w:val="22"/>
          <w:szCs w:val="22"/>
          <w:lang w:val="nl-NL"/>
        </w:rPr>
        <w:t> </w:t>
      </w:r>
    </w:p>
    <w:p w14:paraId="350F2609" w14:textId="08CEBE37" w:rsidR="4B688EBA" w:rsidRDefault="0316B1E8" w:rsidP="1BF042A2">
      <w:pPr>
        <w:pStyle w:val="paragraph"/>
        <w:numPr>
          <w:ilvl w:val="0"/>
          <w:numId w:val="15"/>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lang w:val="nl-NL"/>
        </w:rPr>
        <w:t xml:space="preserve">Integratie </w:t>
      </w:r>
      <w:r w:rsidR="2FEDC929" w:rsidRPr="1BF042A2">
        <w:rPr>
          <w:rFonts w:asciiTheme="minorHAnsi" w:hAnsiTheme="minorHAnsi" w:cstheme="minorBidi"/>
          <w:color w:val="373D43" w:themeColor="text1" w:themeShade="80"/>
          <w:sz w:val="22"/>
          <w:szCs w:val="22"/>
          <w:lang w:val="nl-NL"/>
        </w:rPr>
        <w:t xml:space="preserve">en coördinatie </w:t>
      </w:r>
      <w:r w:rsidRPr="1BF042A2">
        <w:rPr>
          <w:rFonts w:asciiTheme="minorHAnsi" w:hAnsiTheme="minorHAnsi" w:cstheme="minorBidi"/>
          <w:color w:val="373D43" w:themeColor="text1" w:themeShade="80"/>
          <w:sz w:val="22"/>
          <w:szCs w:val="22"/>
          <w:lang w:val="nl-NL"/>
        </w:rPr>
        <w:t>van samenwerkingsverbanden en samenwerking met hogere overheden</w:t>
      </w:r>
      <w:r w:rsidR="6B3872E4" w:rsidRPr="1BF042A2">
        <w:rPr>
          <w:rFonts w:asciiTheme="minorHAnsi" w:hAnsiTheme="minorHAnsi" w:cstheme="minorBidi"/>
          <w:color w:val="373D43" w:themeColor="text1" w:themeShade="80"/>
          <w:sz w:val="22"/>
          <w:szCs w:val="22"/>
          <w:lang w:val="nl-NL"/>
        </w:rPr>
        <w:t xml:space="preserve">: Limburg.net, OVAM, </w:t>
      </w:r>
      <w:r w:rsidR="50BA259F" w:rsidRPr="1BF042A2">
        <w:rPr>
          <w:rFonts w:asciiTheme="minorHAnsi" w:hAnsiTheme="minorHAnsi" w:cstheme="minorBidi"/>
          <w:color w:val="373D43" w:themeColor="text1" w:themeShade="80"/>
          <w:sz w:val="22"/>
          <w:szCs w:val="22"/>
          <w:lang w:val="nl-NL"/>
        </w:rPr>
        <w:t>Burgemeesterconvenant</w:t>
      </w:r>
      <w:r w:rsidR="5D7A6915" w:rsidRPr="1BF042A2">
        <w:rPr>
          <w:rFonts w:asciiTheme="minorHAnsi" w:hAnsiTheme="minorHAnsi" w:cstheme="minorBidi"/>
          <w:color w:val="373D43" w:themeColor="text1" w:themeShade="80"/>
          <w:sz w:val="22"/>
          <w:szCs w:val="22"/>
          <w:lang w:val="nl-NL"/>
        </w:rPr>
        <w:t xml:space="preserve"> </w:t>
      </w:r>
      <w:r w:rsidR="6B3872E4" w:rsidRPr="1BF042A2">
        <w:rPr>
          <w:rFonts w:asciiTheme="minorHAnsi" w:hAnsiTheme="minorHAnsi" w:cstheme="minorBidi"/>
          <w:color w:val="373D43" w:themeColor="text1" w:themeShade="80"/>
          <w:sz w:val="22"/>
          <w:szCs w:val="22"/>
          <w:lang w:val="nl-NL"/>
        </w:rPr>
        <w:t>...</w:t>
      </w:r>
    </w:p>
    <w:p w14:paraId="7646A4A9" w14:textId="09088C37" w:rsidR="00C101BA" w:rsidRPr="00C101BA" w:rsidRDefault="2896FDFA" w:rsidP="1BF042A2">
      <w:pPr>
        <w:pStyle w:val="paragraph"/>
        <w:numPr>
          <w:ilvl w:val="0"/>
          <w:numId w:val="17"/>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rPr>
        <w:t>Beleidsmatig uitbouwen en ondersteunen van het Woon- en Energieloket </w:t>
      </w:r>
      <w:r w:rsidRPr="1BF042A2">
        <w:rPr>
          <w:rFonts w:asciiTheme="minorHAnsi" w:hAnsiTheme="minorHAnsi" w:cstheme="minorBidi"/>
          <w:color w:val="373D43" w:themeColor="text1" w:themeShade="80"/>
          <w:sz w:val="22"/>
          <w:szCs w:val="22"/>
          <w:lang w:val="nl-NL"/>
        </w:rPr>
        <w:t> </w:t>
      </w:r>
    </w:p>
    <w:p w14:paraId="0F27EDD2" w14:textId="77777777" w:rsidR="00C101BA" w:rsidRPr="00DC1709" w:rsidRDefault="2896FDFA" w:rsidP="1BF042A2">
      <w:pPr>
        <w:pStyle w:val="paragraph"/>
        <w:numPr>
          <w:ilvl w:val="0"/>
          <w:numId w:val="18"/>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rPr>
        <w:t>…</w:t>
      </w:r>
      <w:r w:rsidRPr="1BF042A2">
        <w:rPr>
          <w:rFonts w:asciiTheme="minorHAnsi" w:hAnsiTheme="minorHAnsi" w:cstheme="minorBidi"/>
          <w:color w:val="373D43" w:themeColor="text1" w:themeShade="80"/>
          <w:sz w:val="22"/>
          <w:szCs w:val="22"/>
          <w:lang w:val="nl-NL"/>
        </w:rPr>
        <w:t> </w:t>
      </w:r>
    </w:p>
    <w:p w14:paraId="4624A9CE" w14:textId="77777777" w:rsidR="00F90156" w:rsidRPr="00DC1709" w:rsidRDefault="00F90156" w:rsidP="1BF042A2">
      <w:pPr>
        <w:pStyle w:val="paragraph"/>
        <w:spacing w:before="0" w:beforeAutospacing="0" w:after="0" w:afterAutospacing="0" w:line="276" w:lineRule="auto"/>
        <w:rPr>
          <w:rFonts w:asciiTheme="minorHAnsi" w:hAnsiTheme="minorHAnsi" w:cstheme="minorBidi"/>
          <w:b/>
          <w:bCs/>
          <w:color w:val="373D43" w:themeColor="text1" w:themeShade="80"/>
          <w:sz w:val="22"/>
          <w:szCs w:val="22"/>
        </w:rPr>
      </w:pPr>
    </w:p>
    <w:p w14:paraId="58333CCA" w14:textId="3F8E0362" w:rsidR="00D73996" w:rsidRPr="00D73996" w:rsidRDefault="3132BAF4" w:rsidP="1BF042A2">
      <w:pPr>
        <w:pStyle w:val="paragraph"/>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b/>
          <w:bCs/>
          <w:color w:val="373D43" w:themeColor="text1" w:themeShade="80"/>
          <w:sz w:val="22"/>
          <w:szCs w:val="22"/>
        </w:rPr>
        <w:t>Projectwerking</w:t>
      </w:r>
      <w:r w:rsidRPr="1BF042A2">
        <w:rPr>
          <w:rFonts w:asciiTheme="minorHAnsi" w:hAnsiTheme="minorHAnsi" w:cstheme="minorBidi"/>
          <w:color w:val="373D43" w:themeColor="text1" w:themeShade="80"/>
          <w:sz w:val="22"/>
          <w:szCs w:val="22"/>
          <w:lang w:val="nl-NL"/>
        </w:rPr>
        <w:t> </w:t>
      </w:r>
    </w:p>
    <w:p w14:paraId="0AC8A106" w14:textId="6CE544A1" w:rsidR="00C524C4" w:rsidRPr="00DC1709" w:rsidRDefault="3132BAF4" w:rsidP="1BF042A2">
      <w:pPr>
        <w:pStyle w:val="paragraph"/>
        <w:numPr>
          <w:ilvl w:val="0"/>
          <w:numId w:val="20"/>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lang w:val="nl-NL"/>
        </w:rPr>
        <w:t>Uitwerken</w:t>
      </w:r>
      <w:r w:rsidR="71CAB634" w:rsidRPr="1BF042A2">
        <w:rPr>
          <w:rFonts w:asciiTheme="minorHAnsi" w:hAnsiTheme="minorHAnsi" w:cstheme="minorBidi"/>
          <w:color w:val="373D43" w:themeColor="text1" w:themeShade="80"/>
          <w:sz w:val="22"/>
          <w:szCs w:val="22"/>
          <w:lang w:val="nl-NL"/>
        </w:rPr>
        <w:t xml:space="preserve"> v</w:t>
      </w:r>
      <w:r w:rsidRPr="1BF042A2">
        <w:rPr>
          <w:rFonts w:asciiTheme="minorHAnsi" w:hAnsiTheme="minorHAnsi" w:cstheme="minorBidi"/>
          <w:color w:val="373D43" w:themeColor="text1" w:themeShade="80"/>
          <w:sz w:val="22"/>
          <w:szCs w:val="22"/>
          <w:lang w:val="nl-NL"/>
        </w:rPr>
        <w:t>an projecten, conform het uitgewerkte beleid alsook opportuniteiten: vb. </w:t>
      </w:r>
    </w:p>
    <w:p w14:paraId="40AFF0EB" w14:textId="771C38C1" w:rsidR="00D73996" w:rsidRPr="00D73996" w:rsidRDefault="3132BAF4" w:rsidP="1BF042A2">
      <w:pPr>
        <w:pStyle w:val="paragraph"/>
        <w:spacing w:before="0" w:beforeAutospacing="0" w:after="0" w:afterAutospacing="0" w:line="276" w:lineRule="auto"/>
        <w:ind w:left="720"/>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rPr>
        <w:t>energetische verduurzaming patrimonium, collectieve wijkrenovaties, coöperatieve hernieuwbare projecten, onthardingsprojecten, hittestress temperen</w:t>
      </w:r>
      <w:r w:rsidR="351F28BB" w:rsidRPr="1BF042A2">
        <w:rPr>
          <w:rFonts w:asciiTheme="minorHAnsi" w:hAnsiTheme="minorHAnsi" w:cstheme="minorBidi"/>
          <w:color w:val="373D43" w:themeColor="text1" w:themeShade="80"/>
          <w:sz w:val="22"/>
          <w:szCs w:val="22"/>
        </w:rPr>
        <w:t>, diepe geothermie, afvalprojecten, bodemsaneringen</w:t>
      </w:r>
      <w:r w:rsidR="71CAB634" w:rsidRPr="1BF042A2">
        <w:rPr>
          <w:rFonts w:asciiTheme="minorHAnsi" w:hAnsiTheme="minorHAnsi" w:cstheme="minorBidi"/>
          <w:color w:val="373D43" w:themeColor="text1" w:themeShade="80"/>
          <w:sz w:val="22"/>
          <w:szCs w:val="22"/>
        </w:rPr>
        <w:t xml:space="preserve"> </w:t>
      </w:r>
      <w:r w:rsidRPr="1BF042A2">
        <w:rPr>
          <w:rFonts w:asciiTheme="minorHAnsi" w:hAnsiTheme="minorHAnsi" w:cstheme="minorBidi"/>
          <w:color w:val="373D43" w:themeColor="text1" w:themeShade="80"/>
          <w:sz w:val="22"/>
          <w:szCs w:val="22"/>
        </w:rPr>
        <w:t>…</w:t>
      </w:r>
      <w:r w:rsidRPr="1BF042A2">
        <w:rPr>
          <w:rFonts w:asciiTheme="minorHAnsi" w:hAnsiTheme="minorHAnsi" w:cstheme="minorBidi"/>
          <w:color w:val="373D43" w:themeColor="text1" w:themeShade="80"/>
          <w:sz w:val="22"/>
          <w:szCs w:val="22"/>
          <w:lang w:val="nl-NL"/>
        </w:rPr>
        <w:t> </w:t>
      </w:r>
    </w:p>
    <w:p w14:paraId="6A6CB67C" w14:textId="77777777" w:rsidR="00C524C4" w:rsidRPr="00D73996" w:rsidRDefault="71CAB634" w:rsidP="1BF042A2">
      <w:pPr>
        <w:pStyle w:val="paragraph"/>
        <w:numPr>
          <w:ilvl w:val="0"/>
          <w:numId w:val="21"/>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lang w:val="nl-NL"/>
        </w:rPr>
        <w:t>Coördineren van projecten binnen voorziene timing, budget en scope en motiveren en aansturen van projectleden </w:t>
      </w:r>
    </w:p>
    <w:p w14:paraId="38BA318D" w14:textId="62462897" w:rsidR="00D73996" w:rsidRPr="00D73996" w:rsidRDefault="3132BAF4" w:rsidP="7F4F0672">
      <w:pPr>
        <w:pStyle w:val="paragraph"/>
        <w:numPr>
          <w:ilvl w:val="0"/>
          <w:numId w:val="21"/>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lang w:val="nl-NL"/>
        </w:rPr>
        <w:t>SPOC, uitvoering en opvolging van acties uit samenwerkingsverbanden</w:t>
      </w:r>
      <w:r w:rsidR="0D1A4A0C" w:rsidRPr="1BF042A2">
        <w:rPr>
          <w:rFonts w:asciiTheme="minorHAnsi" w:hAnsiTheme="minorHAnsi" w:cstheme="minorBidi"/>
          <w:color w:val="373D43" w:themeColor="text1" w:themeShade="80"/>
          <w:sz w:val="22"/>
          <w:szCs w:val="22"/>
          <w:lang w:val="nl-NL"/>
        </w:rPr>
        <w:t xml:space="preserve"> </w:t>
      </w:r>
      <w:r w:rsidRPr="1BF042A2">
        <w:rPr>
          <w:rFonts w:asciiTheme="minorHAnsi" w:hAnsiTheme="minorHAnsi" w:cstheme="minorBidi"/>
          <w:color w:val="373D43" w:themeColor="text1" w:themeShade="80"/>
          <w:sz w:val="22"/>
          <w:szCs w:val="22"/>
          <w:lang w:val="nl-NL"/>
        </w:rPr>
        <w:t>ikv </w:t>
      </w:r>
      <w:r w:rsidR="71CAB634" w:rsidRPr="1BF042A2">
        <w:rPr>
          <w:rFonts w:asciiTheme="minorHAnsi" w:hAnsiTheme="minorHAnsi" w:cstheme="minorBidi"/>
          <w:color w:val="373D43" w:themeColor="text1" w:themeShade="80"/>
          <w:sz w:val="22"/>
          <w:szCs w:val="22"/>
          <w:lang w:val="nl-NL"/>
        </w:rPr>
        <w:t>duurzaamheids</w:t>
      </w:r>
      <w:r w:rsidR="7A6020BA" w:rsidRPr="1BF042A2">
        <w:rPr>
          <w:rFonts w:asciiTheme="minorHAnsi" w:hAnsiTheme="minorHAnsi" w:cstheme="minorBidi"/>
          <w:color w:val="373D43" w:themeColor="text1" w:themeShade="80"/>
          <w:sz w:val="22"/>
          <w:szCs w:val="22"/>
          <w:lang w:val="nl-NL"/>
        </w:rPr>
        <w:t>-</w:t>
      </w:r>
      <w:r w:rsidRPr="1BF042A2">
        <w:rPr>
          <w:rFonts w:asciiTheme="minorHAnsi" w:hAnsiTheme="minorHAnsi" w:cstheme="minorBidi"/>
          <w:color w:val="373D43" w:themeColor="text1" w:themeShade="80"/>
          <w:sz w:val="22"/>
          <w:szCs w:val="22"/>
          <w:lang w:val="nl-NL"/>
        </w:rPr>
        <w:t>doelstellingen</w:t>
      </w:r>
      <w:r w:rsidR="197C388C" w:rsidRPr="1BF042A2">
        <w:rPr>
          <w:rFonts w:asciiTheme="minorHAnsi" w:hAnsiTheme="minorHAnsi" w:cstheme="minorBidi"/>
          <w:color w:val="373D43" w:themeColor="text1" w:themeShade="80"/>
          <w:sz w:val="22"/>
          <w:szCs w:val="22"/>
          <w:lang w:val="nl-NL"/>
        </w:rPr>
        <w:t xml:space="preserve"> rond leefmilieu, klimaat en energie</w:t>
      </w:r>
      <w:r w:rsidRPr="1BF042A2">
        <w:rPr>
          <w:rFonts w:asciiTheme="minorHAnsi" w:hAnsiTheme="minorHAnsi" w:cstheme="minorBidi"/>
          <w:color w:val="373D43" w:themeColor="text1" w:themeShade="80"/>
          <w:sz w:val="22"/>
          <w:szCs w:val="22"/>
          <w:lang w:val="nl-NL"/>
        </w:rPr>
        <w:t xml:space="preserve"> (vb. </w:t>
      </w:r>
      <w:r w:rsidR="3FE21F06" w:rsidRPr="1BF042A2">
        <w:rPr>
          <w:rFonts w:asciiTheme="minorHAnsi" w:hAnsiTheme="minorHAnsi" w:cstheme="minorBidi"/>
          <w:color w:val="373D43" w:themeColor="text1" w:themeShade="80"/>
          <w:sz w:val="22"/>
          <w:szCs w:val="22"/>
          <w:lang w:val="nl-NL"/>
        </w:rPr>
        <w:t xml:space="preserve">Limburg.net, OVAM, </w:t>
      </w:r>
      <w:r w:rsidRPr="1BF042A2">
        <w:rPr>
          <w:rFonts w:asciiTheme="minorHAnsi" w:hAnsiTheme="minorHAnsi" w:cstheme="minorBidi"/>
          <w:color w:val="373D43" w:themeColor="text1" w:themeShade="80"/>
          <w:sz w:val="22"/>
          <w:szCs w:val="22"/>
          <w:lang w:val="nl-NL"/>
        </w:rPr>
        <w:t xml:space="preserve">Energie- </w:t>
      </w:r>
      <w:r w:rsidR="04DD31AA" w:rsidRPr="1BF042A2">
        <w:rPr>
          <w:rFonts w:asciiTheme="minorHAnsi" w:hAnsiTheme="minorHAnsi" w:cstheme="minorBidi"/>
          <w:color w:val="373D43" w:themeColor="text1" w:themeShade="80"/>
          <w:sz w:val="22"/>
          <w:szCs w:val="22"/>
          <w:lang w:val="nl-NL"/>
        </w:rPr>
        <w:t>of</w:t>
      </w:r>
      <w:r w:rsidRPr="1BF042A2">
        <w:rPr>
          <w:rFonts w:asciiTheme="minorHAnsi" w:hAnsiTheme="minorHAnsi" w:cstheme="minorBidi"/>
          <w:color w:val="373D43" w:themeColor="text1" w:themeShade="80"/>
          <w:sz w:val="22"/>
          <w:szCs w:val="22"/>
          <w:lang w:val="nl-NL"/>
        </w:rPr>
        <w:t xml:space="preserve"> Klimaatpact</w:t>
      </w:r>
      <w:r w:rsidR="0F3F6B79" w:rsidRPr="1BF042A2">
        <w:rPr>
          <w:rFonts w:asciiTheme="minorHAnsi" w:hAnsiTheme="minorHAnsi" w:cstheme="minorBidi"/>
          <w:color w:val="373D43" w:themeColor="text1" w:themeShade="80"/>
          <w:sz w:val="22"/>
          <w:szCs w:val="22"/>
          <w:lang w:val="nl-NL"/>
        </w:rPr>
        <w:t>en</w:t>
      </w:r>
      <w:r w:rsidR="71CAB634" w:rsidRPr="1BF042A2">
        <w:rPr>
          <w:rFonts w:asciiTheme="minorHAnsi" w:hAnsiTheme="minorHAnsi" w:cstheme="minorBidi"/>
          <w:color w:val="373D43" w:themeColor="text1" w:themeShade="80"/>
          <w:sz w:val="22"/>
          <w:szCs w:val="22"/>
          <w:lang w:val="nl-NL"/>
        </w:rPr>
        <w:t>, …</w:t>
      </w:r>
      <w:r w:rsidRPr="1BF042A2">
        <w:rPr>
          <w:rFonts w:asciiTheme="minorHAnsi" w:hAnsiTheme="minorHAnsi" w:cstheme="minorBidi"/>
          <w:color w:val="373D43" w:themeColor="text1" w:themeShade="80"/>
          <w:sz w:val="22"/>
          <w:szCs w:val="22"/>
          <w:lang w:val="nl-NL"/>
        </w:rPr>
        <w:t>) </w:t>
      </w:r>
    </w:p>
    <w:p w14:paraId="0AF73748" w14:textId="77777777" w:rsidR="00D73996" w:rsidRPr="00D73996" w:rsidRDefault="00D73996" w:rsidP="00C524C4">
      <w:pPr>
        <w:pStyle w:val="paragraph"/>
        <w:numPr>
          <w:ilvl w:val="0"/>
          <w:numId w:val="24"/>
        </w:numPr>
        <w:spacing w:before="0" w:beforeAutospacing="0" w:after="0" w:afterAutospacing="0" w:line="276" w:lineRule="auto"/>
        <w:rPr>
          <w:rFonts w:asciiTheme="minorHAnsi" w:hAnsiTheme="minorHAnsi" w:cstheme="minorHAnsi"/>
          <w:color w:val="373D43" w:themeColor="text1" w:themeShade="80"/>
          <w:sz w:val="22"/>
          <w:szCs w:val="22"/>
          <w:lang w:val="nl-NL"/>
        </w:rPr>
      </w:pPr>
      <w:r w:rsidRPr="00D73996">
        <w:rPr>
          <w:rFonts w:asciiTheme="minorHAnsi" w:hAnsiTheme="minorHAnsi" w:cstheme="minorHAnsi"/>
          <w:color w:val="373D43" w:themeColor="text1" w:themeShade="80"/>
          <w:sz w:val="22"/>
          <w:szCs w:val="22"/>
          <w:lang w:val="nl-NL"/>
        </w:rPr>
        <w:t>Onderzoeken van mogelijke subsidiekanalen </w:t>
      </w:r>
    </w:p>
    <w:p w14:paraId="491071AA" w14:textId="77777777" w:rsidR="00D73996" w:rsidRPr="00D73996" w:rsidRDefault="00D73996" w:rsidP="00C524C4">
      <w:pPr>
        <w:pStyle w:val="paragraph"/>
        <w:numPr>
          <w:ilvl w:val="0"/>
          <w:numId w:val="25"/>
        </w:numPr>
        <w:spacing w:before="0" w:beforeAutospacing="0" w:after="0" w:afterAutospacing="0" w:line="276" w:lineRule="auto"/>
        <w:rPr>
          <w:rFonts w:asciiTheme="minorHAnsi" w:hAnsiTheme="minorHAnsi" w:cstheme="minorHAnsi"/>
          <w:color w:val="373D43" w:themeColor="text1" w:themeShade="80"/>
          <w:sz w:val="22"/>
          <w:szCs w:val="22"/>
          <w:lang w:val="nl-NL"/>
        </w:rPr>
      </w:pPr>
      <w:r w:rsidRPr="00D73996">
        <w:rPr>
          <w:rFonts w:asciiTheme="minorHAnsi" w:hAnsiTheme="minorHAnsi" w:cstheme="minorHAnsi"/>
          <w:color w:val="373D43" w:themeColor="text1" w:themeShade="80"/>
          <w:sz w:val="22"/>
          <w:szCs w:val="22"/>
          <w:lang w:val="nl-NL"/>
        </w:rPr>
        <w:t>Actieve en constructieve participatie in andere projecten (integrale projectwerking) </w:t>
      </w:r>
    </w:p>
    <w:p w14:paraId="16E55C8E" w14:textId="77777777" w:rsidR="00D73996" w:rsidRPr="00DC1709" w:rsidRDefault="00D73996" w:rsidP="00C524C4">
      <w:pPr>
        <w:pStyle w:val="paragraph"/>
        <w:numPr>
          <w:ilvl w:val="0"/>
          <w:numId w:val="26"/>
        </w:numPr>
        <w:spacing w:before="0" w:beforeAutospacing="0" w:after="0" w:afterAutospacing="0" w:line="276" w:lineRule="auto"/>
        <w:rPr>
          <w:rFonts w:asciiTheme="minorHAnsi" w:hAnsiTheme="minorHAnsi" w:cstheme="minorHAnsi"/>
          <w:color w:val="373D43" w:themeColor="text1" w:themeShade="80"/>
          <w:sz w:val="22"/>
          <w:szCs w:val="22"/>
          <w:lang w:val="nl-NL"/>
        </w:rPr>
      </w:pPr>
      <w:r w:rsidRPr="00D73996">
        <w:rPr>
          <w:rFonts w:asciiTheme="minorHAnsi" w:hAnsiTheme="minorHAnsi" w:cstheme="minorHAnsi"/>
          <w:color w:val="373D43" w:themeColor="text1" w:themeShade="80"/>
          <w:sz w:val="22"/>
          <w:szCs w:val="22"/>
          <w:lang w:val="nl-NL"/>
        </w:rPr>
        <w:t>… </w:t>
      </w:r>
    </w:p>
    <w:p w14:paraId="2C81375C" w14:textId="77777777" w:rsidR="00C524C4" w:rsidRPr="00D73996" w:rsidRDefault="00C524C4" w:rsidP="00C524C4">
      <w:pPr>
        <w:pStyle w:val="paragraph"/>
        <w:spacing w:before="0" w:beforeAutospacing="0" w:after="0" w:afterAutospacing="0" w:line="276" w:lineRule="auto"/>
        <w:ind w:left="720"/>
        <w:rPr>
          <w:rFonts w:asciiTheme="minorHAnsi" w:hAnsiTheme="minorHAnsi" w:cstheme="minorHAnsi"/>
          <w:color w:val="373D43" w:themeColor="text1" w:themeShade="80"/>
          <w:sz w:val="22"/>
          <w:szCs w:val="22"/>
          <w:lang w:val="nl-NL"/>
        </w:rPr>
      </w:pPr>
    </w:p>
    <w:p w14:paraId="7E9D78C0" w14:textId="1CF8653E" w:rsidR="00D73996" w:rsidRPr="00D73996" w:rsidRDefault="3132BAF4" w:rsidP="1BF042A2">
      <w:pPr>
        <w:pStyle w:val="paragraph"/>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b/>
          <w:bCs/>
          <w:color w:val="373D43" w:themeColor="text1" w:themeShade="80"/>
          <w:sz w:val="22"/>
          <w:szCs w:val="22"/>
        </w:rPr>
        <w:t>Onderzoeken, </w:t>
      </w:r>
      <w:r w:rsidR="1DFA2332" w:rsidRPr="1BF042A2">
        <w:rPr>
          <w:rFonts w:asciiTheme="minorHAnsi" w:hAnsiTheme="minorHAnsi" w:cstheme="minorBidi"/>
          <w:b/>
          <w:bCs/>
          <w:color w:val="373D43" w:themeColor="text1" w:themeShade="80"/>
          <w:sz w:val="22"/>
          <w:szCs w:val="22"/>
        </w:rPr>
        <w:t xml:space="preserve">monitoren, </w:t>
      </w:r>
      <w:r w:rsidRPr="1BF042A2">
        <w:rPr>
          <w:rFonts w:asciiTheme="minorHAnsi" w:hAnsiTheme="minorHAnsi" w:cstheme="minorBidi"/>
          <w:b/>
          <w:bCs/>
          <w:color w:val="373D43" w:themeColor="text1" w:themeShade="80"/>
          <w:sz w:val="22"/>
          <w:szCs w:val="22"/>
        </w:rPr>
        <w:t>adviseren en informeren</w:t>
      </w:r>
      <w:r w:rsidRPr="1BF042A2">
        <w:rPr>
          <w:rFonts w:asciiTheme="minorHAnsi" w:hAnsiTheme="minorHAnsi" w:cstheme="minorBidi"/>
          <w:color w:val="373D43" w:themeColor="text1" w:themeShade="80"/>
          <w:sz w:val="22"/>
          <w:szCs w:val="22"/>
          <w:lang w:val="nl-NL"/>
        </w:rPr>
        <w:t> </w:t>
      </w:r>
    </w:p>
    <w:p w14:paraId="7A2E5D46" w14:textId="07676BFF" w:rsidR="00D73996" w:rsidRPr="00D73996" w:rsidRDefault="3132BAF4" w:rsidP="1BF042A2">
      <w:pPr>
        <w:pStyle w:val="paragraph"/>
        <w:numPr>
          <w:ilvl w:val="0"/>
          <w:numId w:val="27"/>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rPr>
        <w:t>Opmaken van onderbouwde standpunten inzake klimaat</w:t>
      </w:r>
      <w:r w:rsidR="709E70A5" w:rsidRPr="1BF042A2">
        <w:rPr>
          <w:rFonts w:asciiTheme="minorHAnsi" w:hAnsiTheme="minorHAnsi" w:cstheme="minorBidi"/>
          <w:color w:val="373D43" w:themeColor="text1" w:themeShade="80"/>
          <w:sz w:val="22"/>
          <w:szCs w:val="22"/>
        </w:rPr>
        <w:t xml:space="preserve"> (infrastructuur)</w:t>
      </w:r>
      <w:r w:rsidRPr="1BF042A2">
        <w:rPr>
          <w:rFonts w:asciiTheme="minorHAnsi" w:hAnsiTheme="minorHAnsi" w:cstheme="minorBidi"/>
          <w:color w:val="373D43" w:themeColor="text1" w:themeShade="80"/>
          <w:sz w:val="22"/>
          <w:szCs w:val="22"/>
        </w:rPr>
        <w:t>, energie en</w:t>
      </w:r>
      <w:r w:rsidR="71CAB634" w:rsidRPr="1BF042A2">
        <w:rPr>
          <w:rFonts w:asciiTheme="minorHAnsi" w:hAnsiTheme="minorHAnsi" w:cstheme="minorBidi"/>
          <w:color w:val="373D43" w:themeColor="text1" w:themeShade="80"/>
          <w:sz w:val="22"/>
          <w:szCs w:val="22"/>
        </w:rPr>
        <w:t xml:space="preserve"> </w:t>
      </w:r>
      <w:r w:rsidR="39ED5834" w:rsidRPr="1BF042A2">
        <w:rPr>
          <w:rFonts w:asciiTheme="minorHAnsi" w:hAnsiTheme="minorHAnsi" w:cstheme="minorBidi"/>
          <w:color w:val="373D43" w:themeColor="text1" w:themeShade="80"/>
          <w:sz w:val="22"/>
          <w:szCs w:val="22"/>
        </w:rPr>
        <w:t>duurzame ontwikkeling van de ruimte in het algemeen</w:t>
      </w:r>
      <w:r w:rsidRPr="1BF042A2">
        <w:rPr>
          <w:rFonts w:asciiTheme="minorHAnsi" w:hAnsiTheme="minorHAnsi" w:cstheme="minorBidi"/>
          <w:color w:val="373D43" w:themeColor="text1" w:themeShade="80"/>
          <w:sz w:val="22"/>
          <w:szCs w:val="22"/>
        </w:rPr>
        <w:t>, obv analyse van kwalitatieve en kwantitatieve data</w:t>
      </w:r>
      <w:r w:rsidR="71CAB634" w:rsidRPr="1BF042A2">
        <w:rPr>
          <w:rFonts w:asciiTheme="minorHAnsi" w:hAnsiTheme="minorHAnsi" w:cstheme="minorBidi"/>
          <w:color w:val="373D43" w:themeColor="text1" w:themeShade="80"/>
          <w:sz w:val="22"/>
          <w:szCs w:val="22"/>
        </w:rPr>
        <w:t xml:space="preserve">, en deze </w:t>
      </w:r>
      <w:r w:rsidR="709E70A5" w:rsidRPr="1BF042A2">
        <w:rPr>
          <w:rFonts w:asciiTheme="minorHAnsi" w:hAnsiTheme="minorHAnsi" w:cstheme="minorBidi"/>
          <w:color w:val="373D43" w:themeColor="text1" w:themeShade="80"/>
          <w:sz w:val="22"/>
          <w:szCs w:val="22"/>
        </w:rPr>
        <w:t xml:space="preserve">standpunten </w:t>
      </w:r>
      <w:r w:rsidR="71CAB634" w:rsidRPr="1BF042A2">
        <w:rPr>
          <w:rFonts w:asciiTheme="minorHAnsi" w:hAnsiTheme="minorHAnsi" w:cstheme="minorBidi"/>
          <w:color w:val="373D43" w:themeColor="text1" w:themeShade="80"/>
          <w:sz w:val="22"/>
          <w:szCs w:val="22"/>
        </w:rPr>
        <w:t>op gepaste wijze overbrengen</w:t>
      </w:r>
    </w:p>
    <w:p w14:paraId="6EF806F2" w14:textId="0E464F9D" w:rsidR="4813C905" w:rsidRDefault="4813C905" w:rsidP="1BF042A2">
      <w:pPr>
        <w:pStyle w:val="paragraph"/>
        <w:numPr>
          <w:ilvl w:val="0"/>
          <w:numId w:val="27"/>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eastAsiaTheme="minorEastAsia" w:hAnsiTheme="minorHAnsi" w:cstheme="minorBidi"/>
          <w:color w:val="373D43" w:themeColor="text1" w:themeShade="80"/>
          <w:sz w:val="22"/>
          <w:szCs w:val="22"/>
          <w:lang w:val="nl-NL"/>
        </w:rPr>
        <w:t>Monitoren en aansturen op gerichte en meetbare resultaten op vlak van vb. koolstofuitstoot reductie, energiebesparing, energietransitie naar fossielvrij en dit zowel binnen de stadsorganisatie als extern in Stad Lommel.</w:t>
      </w:r>
    </w:p>
    <w:p w14:paraId="5FBD4CA0" w14:textId="30E8F1DB" w:rsidR="00D73996" w:rsidRPr="00DC1709" w:rsidRDefault="00C524C4" w:rsidP="00F90156">
      <w:pPr>
        <w:pStyle w:val="paragraph"/>
        <w:numPr>
          <w:ilvl w:val="0"/>
          <w:numId w:val="28"/>
        </w:numPr>
        <w:spacing w:before="0" w:beforeAutospacing="0" w:after="0" w:afterAutospacing="0" w:line="276" w:lineRule="auto"/>
        <w:rPr>
          <w:rFonts w:asciiTheme="minorHAnsi" w:hAnsiTheme="minorHAnsi" w:cstheme="minorHAnsi"/>
          <w:color w:val="373D43" w:themeColor="text1" w:themeShade="80"/>
          <w:sz w:val="22"/>
          <w:szCs w:val="22"/>
          <w:lang w:val="nl-NL"/>
        </w:rPr>
      </w:pPr>
      <w:r w:rsidRPr="00DC1709">
        <w:rPr>
          <w:rFonts w:asciiTheme="minorHAnsi" w:hAnsiTheme="minorHAnsi" w:cstheme="minorHAnsi"/>
          <w:color w:val="373D43" w:themeColor="text1" w:themeShade="80"/>
          <w:sz w:val="22"/>
          <w:szCs w:val="22"/>
          <w:lang w:val="nl-NL"/>
        </w:rPr>
        <w:t>A</w:t>
      </w:r>
      <w:r w:rsidR="00D73996" w:rsidRPr="00D73996">
        <w:rPr>
          <w:rFonts w:asciiTheme="minorHAnsi" w:hAnsiTheme="minorHAnsi" w:cstheme="minorHAnsi"/>
          <w:color w:val="373D43" w:themeColor="text1" w:themeShade="80"/>
          <w:sz w:val="22"/>
          <w:szCs w:val="22"/>
          <w:lang w:val="nl-NL"/>
        </w:rPr>
        <w:t>dviseren van team Patrimonium voor het stedelijke patrimonium </w:t>
      </w:r>
    </w:p>
    <w:p w14:paraId="6B11DCAF" w14:textId="1D922E4E" w:rsidR="00C524C4" w:rsidRPr="00D73996" w:rsidRDefault="00C524C4" w:rsidP="00C524C4">
      <w:pPr>
        <w:pStyle w:val="paragraph"/>
        <w:numPr>
          <w:ilvl w:val="0"/>
          <w:numId w:val="28"/>
        </w:numPr>
        <w:spacing w:before="0" w:beforeAutospacing="0" w:after="0" w:afterAutospacing="0" w:line="276" w:lineRule="auto"/>
        <w:rPr>
          <w:rFonts w:asciiTheme="minorHAnsi" w:hAnsiTheme="minorHAnsi" w:cstheme="minorHAnsi"/>
          <w:color w:val="373D43" w:themeColor="text1" w:themeShade="80"/>
          <w:sz w:val="22"/>
          <w:szCs w:val="22"/>
          <w:lang w:val="nl-NL"/>
        </w:rPr>
      </w:pPr>
      <w:r w:rsidRPr="00DC1709">
        <w:rPr>
          <w:rFonts w:asciiTheme="minorHAnsi" w:hAnsiTheme="minorHAnsi" w:cstheme="minorHAnsi"/>
          <w:color w:val="373D43" w:themeColor="text1" w:themeShade="80"/>
          <w:sz w:val="22"/>
          <w:szCs w:val="22"/>
          <w:lang w:val="nl-NL"/>
        </w:rPr>
        <w:t>A</w:t>
      </w:r>
      <w:r w:rsidRPr="00D73996">
        <w:rPr>
          <w:rFonts w:asciiTheme="minorHAnsi" w:hAnsiTheme="minorHAnsi" w:cstheme="minorHAnsi"/>
          <w:color w:val="373D43" w:themeColor="text1" w:themeShade="80"/>
          <w:sz w:val="22"/>
          <w:szCs w:val="22"/>
          <w:lang w:val="nl-NL"/>
        </w:rPr>
        <w:t xml:space="preserve">dviseren van de </w:t>
      </w:r>
      <w:r w:rsidRPr="00DC1709">
        <w:rPr>
          <w:rFonts w:asciiTheme="minorHAnsi" w:hAnsiTheme="minorHAnsi" w:cstheme="minorHAnsi"/>
          <w:color w:val="373D43" w:themeColor="text1" w:themeShade="80"/>
          <w:sz w:val="22"/>
          <w:szCs w:val="22"/>
          <w:lang w:val="nl-NL"/>
        </w:rPr>
        <w:t>stad</w:t>
      </w:r>
      <w:r w:rsidRPr="00D73996">
        <w:rPr>
          <w:rFonts w:asciiTheme="minorHAnsi" w:hAnsiTheme="minorHAnsi" w:cstheme="minorHAnsi"/>
          <w:color w:val="373D43" w:themeColor="text1" w:themeShade="80"/>
          <w:sz w:val="22"/>
          <w:szCs w:val="22"/>
          <w:lang w:val="nl-NL"/>
        </w:rPr>
        <w:t xml:space="preserve"> op vlak van meerjarenplanning en beleidsdoelstellingen</w:t>
      </w:r>
      <w:r w:rsidR="00881A36">
        <w:rPr>
          <w:rFonts w:asciiTheme="minorHAnsi" w:hAnsiTheme="minorHAnsi" w:cstheme="minorHAnsi"/>
          <w:color w:val="373D43" w:themeColor="text1" w:themeShade="80"/>
          <w:sz w:val="22"/>
          <w:szCs w:val="22"/>
          <w:lang w:val="nl-NL"/>
        </w:rPr>
        <w:t xml:space="preserve">: o.a. </w:t>
      </w:r>
      <w:r w:rsidRPr="00DC1709">
        <w:rPr>
          <w:rFonts w:asciiTheme="minorHAnsi" w:hAnsiTheme="minorHAnsi" w:cstheme="minorHAnsi"/>
          <w:color w:val="373D43" w:themeColor="text1" w:themeShade="80"/>
          <w:sz w:val="22"/>
          <w:szCs w:val="22"/>
          <w:lang w:val="nl-NL"/>
        </w:rPr>
        <w:t>budgetten, personeel, tijd, kwaliteit</w:t>
      </w:r>
    </w:p>
    <w:p w14:paraId="6045A683" w14:textId="087B43BE" w:rsidR="00C524C4" w:rsidRPr="00D73996" w:rsidRDefault="00C524C4" w:rsidP="00C524C4">
      <w:pPr>
        <w:pStyle w:val="paragraph"/>
        <w:numPr>
          <w:ilvl w:val="0"/>
          <w:numId w:val="28"/>
        </w:numPr>
        <w:spacing w:before="0" w:beforeAutospacing="0" w:after="0" w:afterAutospacing="0" w:line="276" w:lineRule="auto"/>
        <w:rPr>
          <w:rFonts w:asciiTheme="minorHAnsi" w:hAnsiTheme="minorHAnsi" w:cstheme="minorHAnsi"/>
          <w:color w:val="373D43" w:themeColor="text1" w:themeShade="80"/>
          <w:sz w:val="22"/>
          <w:szCs w:val="22"/>
          <w:lang w:val="nl-NL"/>
        </w:rPr>
      </w:pPr>
      <w:r w:rsidRPr="00D73996">
        <w:rPr>
          <w:rFonts w:asciiTheme="minorHAnsi" w:hAnsiTheme="minorHAnsi" w:cstheme="minorHAnsi"/>
          <w:color w:val="373D43" w:themeColor="text1" w:themeShade="80"/>
          <w:sz w:val="22"/>
          <w:szCs w:val="22"/>
        </w:rPr>
        <w:t>Ondersteunen adviesraden van stad Lommel</w:t>
      </w:r>
      <w:r w:rsidR="00DC1709" w:rsidRPr="00DC1709">
        <w:rPr>
          <w:rFonts w:asciiTheme="minorHAnsi" w:hAnsiTheme="minorHAnsi" w:cstheme="minorHAnsi"/>
          <w:color w:val="373D43" w:themeColor="text1" w:themeShade="80"/>
          <w:sz w:val="22"/>
          <w:szCs w:val="22"/>
        </w:rPr>
        <w:t xml:space="preserve">: </w:t>
      </w:r>
      <w:r w:rsidRPr="00D73996">
        <w:rPr>
          <w:rFonts w:asciiTheme="minorHAnsi" w:hAnsiTheme="minorHAnsi" w:cstheme="minorHAnsi"/>
          <w:color w:val="373D43" w:themeColor="text1" w:themeShade="80"/>
          <w:sz w:val="22"/>
          <w:szCs w:val="22"/>
        </w:rPr>
        <w:t>vb. Adviescommissie Ruimte, GECORO…</w:t>
      </w:r>
    </w:p>
    <w:p w14:paraId="7C317C40" w14:textId="09E17BF4" w:rsidR="00D73996" w:rsidRPr="00D73996" w:rsidRDefault="3132BAF4" w:rsidP="1BF042A2">
      <w:pPr>
        <w:pStyle w:val="paragraph"/>
        <w:numPr>
          <w:ilvl w:val="0"/>
          <w:numId w:val="29"/>
        </w:numPr>
        <w:spacing w:before="0" w:beforeAutospacing="0" w:after="0" w:afterAutospacing="0" w:line="276" w:lineRule="auto"/>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lang w:val="nl-NL"/>
        </w:rPr>
        <w:t>Ondersteunen informatie-, educatie- en participatiemomenten rond </w:t>
      </w:r>
      <w:r w:rsidR="38CF09FC" w:rsidRPr="1BF042A2">
        <w:rPr>
          <w:rFonts w:asciiTheme="minorHAnsi" w:hAnsiTheme="minorHAnsi" w:cstheme="minorBidi"/>
          <w:color w:val="373D43" w:themeColor="text1" w:themeShade="80"/>
          <w:sz w:val="22"/>
          <w:szCs w:val="22"/>
          <w:lang w:val="nl-NL"/>
        </w:rPr>
        <w:t xml:space="preserve">leefmilieu, </w:t>
      </w:r>
      <w:r w:rsidRPr="1BF042A2">
        <w:rPr>
          <w:rFonts w:asciiTheme="minorHAnsi" w:hAnsiTheme="minorHAnsi" w:cstheme="minorBidi"/>
          <w:color w:val="373D43" w:themeColor="text1" w:themeShade="80"/>
          <w:sz w:val="22"/>
          <w:szCs w:val="22"/>
        </w:rPr>
        <w:t>klimaat</w:t>
      </w:r>
      <w:r w:rsidR="53CE7A5E" w:rsidRPr="1BF042A2">
        <w:rPr>
          <w:rFonts w:asciiTheme="minorHAnsi" w:hAnsiTheme="minorHAnsi" w:cstheme="minorBidi"/>
          <w:color w:val="373D43" w:themeColor="text1" w:themeShade="80"/>
          <w:sz w:val="22"/>
          <w:szCs w:val="22"/>
        </w:rPr>
        <w:t xml:space="preserve"> en</w:t>
      </w:r>
      <w:r w:rsidRPr="1BF042A2">
        <w:rPr>
          <w:rFonts w:asciiTheme="minorHAnsi" w:hAnsiTheme="minorHAnsi" w:cstheme="minorBidi"/>
          <w:color w:val="373D43" w:themeColor="text1" w:themeShade="80"/>
          <w:sz w:val="22"/>
          <w:szCs w:val="22"/>
        </w:rPr>
        <w:t xml:space="preserve"> energie</w:t>
      </w:r>
    </w:p>
    <w:p w14:paraId="5C1B846B" w14:textId="77777777" w:rsidR="00D73996" w:rsidRPr="00D73996" w:rsidRDefault="00D73996" w:rsidP="00F90156">
      <w:pPr>
        <w:pStyle w:val="paragraph"/>
        <w:numPr>
          <w:ilvl w:val="0"/>
          <w:numId w:val="32"/>
        </w:numPr>
        <w:spacing w:before="0" w:beforeAutospacing="0" w:after="0" w:afterAutospacing="0" w:line="276" w:lineRule="auto"/>
        <w:rPr>
          <w:rFonts w:asciiTheme="minorHAnsi" w:hAnsiTheme="minorHAnsi" w:cstheme="minorHAnsi"/>
          <w:color w:val="373D43" w:themeColor="text1" w:themeShade="80"/>
          <w:sz w:val="22"/>
          <w:szCs w:val="22"/>
          <w:lang w:val="nl-NL"/>
        </w:rPr>
      </w:pPr>
      <w:r w:rsidRPr="00D73996">
        <w:rPr>
          <w:rFonts w:asciiTheme="minorHAnsi" w:hAnsiTheme="minorHAnsi" w:cstheme="minorHAnsi"/>
          <w:color w:val="373D43" w:themeColor="text1" w:themeShade="80"/>
          <w:sz w:val="22"/>
          <w:szCs w:val="22"/>
        </w:rPr>
        <w:t>…</w:t>
      </w:r>
      <w:r w:rsidRPr="00D73996">
        <w:rPr>
          <w:rFonts w:asciiTheme="minorHAnsi" w:hAnsiTheme="minorHAnsi" w:cstheme="minorHAnsi"/>
          <w:color w:val="373D43" w:themeColor="text1" w:themeShade="80"/>
          <w:sz w:val="22"/>
          <w:szCs w:val="22"/>
          <w:lang w:val="nl-NL"/>
        </w:rPr>
        <w:t> </w:t>
      </w:r>
    </w:p>
    <w:p w14:paraId="2F679520" w14:textId="77777777" w:rsidR="00D73996" w:rsidRPr="00C101BA" w:rsidRDefault="00D73996" w:rsidP="00F90156">
      <w:pPr>
        <w:pStyle w:val="paragraph"/>
        <w:spacing w:before="0" w:beforeAutospacing="0" w:after="0" w:afterAutospacing="0" w:line="276" w:lineRule="auto"/>
        <w:rPr>
          <w:rFonts w:asciiTheme="minorHAnsi" w:hAnsiTheme="minorHAnsi" w:cstheme="minorHAnsi"/>
          <w:color w:val="373D43" w:themeColor="text1" w:themeShade="80"/>
          <w:sz w:val="22"/>
          <w:szCs w:val="22"/>
          <w:lang w:val="nl-NL"/>
        </w:rPr>
      </w:pPr>
    </w:p>
    <w:p w14:paraId="4AFD1FAA" w14:textId="268990AE" w:rsidR="000521B2" w:rsidRPr="00DC1709" w:rsidRDefault="2896FDFA" w:rsidP="1BF042A2">
      <w:pPr>
        <w:pStyle w:val="paragraph"/>
        <w:spacing w:before="0" w:beforeAutospacing="0" w:after="0" w:afterAutospacing="0" w:line="276" w:lineRule="auto"/>
        <w:rPr>
          <w:rFonts w:asciiTheme="minorHAnsi" w:hAnsiTheme="minorHAnsi" w:cstheme="minorBidi"/>
          <w:b/>
          <w:bCs/>
          <w:color w:val="373D43" w:themeColor="text1" w:themeShade="80"/>
          <w:sz w:val="22"/>
          <w:szCs w:val="22"/>
        </w:rPr>
      </w:pPr>
      <w:r w:rsidRPr="1BF042A2">
        <w:rPr>
          <w:rFonts w:asciiTheme="minorHAnsi" w:hAnsiTheme="minorHAnsi" w:cstheme="minorBidi"/>
          <w:b/>
          <w:bCs/>
          <w:color w:val="373D43" w:themeColor="text1" w:themeShade="80"/>
          <w:sz w:val="22"/>
          <w:szCs w:val="22"/>
        </w:rPr>
        <w:t xml:space="preserve">Themaverantwoordelijke </w:t>
      </w:r>
      <w:r w:rsidR="140E0038" w:rsidRPr="1BF042A2">
        <w:rPr>
          <w:rFonts w:asciiTheme="minorHAnsi" w:hAnsiTheme="minorHAnsi" w:cstheme="minorBidi"/>
          <w:b/>
          <w:bCs/>
          <w:color w:val="373D43" w:themeColor="text1" w:themeShade="80"/>
          <w:sz w:val="22"/>
          <w:szCs w:val="22"/>
        </w:rPr>
        <w:t>l</w:t>
      </w:r>
      <w:r w:rsidRPr="1BF042A2">
        <w:rPr>
          <w:rFonts w:asciiTheme="minorHAnsi" w:hAnsiTheme="minorHAnsi" w:cstheme="minorBidi"/>
          <w:b/>
          <w:bCs/>
          <w:color w:val="373D43" w:themeColor="text1" w:themeShade="80"/>
          <w:sz w:val="22"/>
          <w:szCs w:val="22"/>
        </w:rPr>
        <w:t>eefmilieu</w:t>
      </w:r>
      <w:r w:rsidR="74A8F140" w:rsidRPr="1BF042A2">
        <w:rPr>
          <w:rFonts w:asciiTheme="minorHAnsi" w:hAnsiTheme="minorHAnsi" w:cstheme="minorBidi"/>
          <w:b/>
          <w:bCs/>
          <w:color w:val="373D43" w:themeColor="text1" w:themeShade="80"/>
          <w:sz w:val="22"/>
          <w:szCs w:val="22"/>
        </w:rPr>
        <w:t>, klimaat en ener</w:t>
      </w:r>
      <w:r w:rsidR="00CF6C4A">
        <w:rPr>
          <w:rFonts w:asciiTheme="minorHAnsi" w:hAnsiTheme="minorHAnsi" w:cstheme="minorBidi"/>
          <w:b/>
          <w:bCs/>
          <w:color w:val="373D43" w:themeColor="text1" w:themeShade="80"/>
          <w:sz w:val="22"/>
          <w:szCs w:val="22"/>
        </w:rPr>
        <w:t>gie</w:t>
      </w:r>
    </w:p>
    <w:p w14:paraId="3A3080CD" w14:textId="7C025000" w:rsidR="00A37A21" w:rsidRPr="00DC1709" w:rsidRDefault="00DC1709" w:rsidP="00F90156">
      <w:pPr>
        <w:pStyle w:val="paragraph"/>
        <w:numPr>
          <w:ilvl w:val="0"/>
          <w:numId w:val="19"/>
        </w:numPr>
        <w:spacing w:before="0" w:beforeAutospacing="0" w:after="0" w:afterAutospacing="0" w:line="276" w:lineRule="auto"/>
        <w:textAlignment w:val="baseline"/>
        <w:rPr>
          <w:rFonts w:asciiTheme="minorHAnsi" w:hAnsiTheme="minorHAnsi" w:cstheme="minorHAnsi"/>
          <w:color w:val="373D43" w:themeColor="text1" w:themeShade="80"/>
          <w:sz w:val="22"/>
          <w:szCs w:val="22"/>
        </w:rPr>
      </w:pPr>
      <w:r w:rsidRPr="00DC1709">
        <w:rPr>
          <w:rFonts w:asciiTheme="minorHAnsi" w:hAnsiTheme="minorHAnsi" w:cstheme="minorHAnsi"/>
          <w:color w:val="373D43" w:themeColor="text1" w:themeShade="80"/>
          <w:sz w:val="22"/>
          <w:szCs w:val="22"/>
        </w:rPr>
        <w:t>I</w:t>
      </w:r>
      <w:r w:rsidR="00C101BA" w:rsidRPr="00DC1709">
        <w:rPr>
          <w:rFonts w:asciiTheme="minorHAnsi" w:hAnsiTheme="minorHAnsi" w:cstheme="minorHAnsi"/>
          <w:color w:val="373D43" w:themeColor="text1" w:themeShade="80"/>
          <w:sz w:val="22"/>
          <w:szCs w:val="22"/>
        </w:rPr>
        <w:t xml:space="preserve">nhoudelijke aansturing van dit thema </w:t>
      </w:r>
      <w:r w:rsidR="00A37A21" w:rsidRPr="00DC1709">
        <w:rPr>
          <w:rFonts w:asciiTheme="minorHAnsi" w:hAnsiTheme="minorHAnsi" w:cstheme="minorHAnsi"/>
          <w:color w:val="373D43" w:themeColor="text1" w:themeShade="80"/>
          <w:sz w:val="22"/>
          <w:szCs w:val="22"/>
        </w:rPr>
        <w:t xml:space="preserve">(met 3-4 collega’s) </w:t>
      </w:r>
      <w:r w:rsidR="00C101BA" w:rsidRPr="00DC1709">
        <w:rPr>
          <w:rFonts w:asciiTheme="minorHAnsi" w:hAnsiTheme="minorHAnsi" w:cstheme="minorHAnsi"/>
          <w:color w:val="373D43" w:themeColor="text1" w:themeShade="80"/>
          <w:sz w:val="22"/>
          <w:szCs w:val="22"/>
        </w:rPr>
        <w:t>binnen team Stadsontwikkeling</w:t>
      </w:r>
      <w:r w:rsidR="00A37A21" w:rsidRPr="00DC1709">
        <w:rPr>
          <w:rFonts w:asciiTheme="minorHAnsi" w:hAnsiTheme="minorHAnsi" w:cstheme="minorHAnsi"/>
          <w:color w:val="373D43" w:themeColor="text1" w:themeShade="80"/>
          <w:sz w:val="22"/>
          <w:szCs w:val="22"/>
        </w:rPr>
        <w:t>: eerste aanspreekpunt voor vragen en advies</w:t>
      </w:r>
      <w:r w:rsidR="00881A36">
        <w:rPr>
          <w:rFonts w:asciiTheme="minorHAnsi" w:hAnsiTheme="minorHAnsi" w:cstheme="minorHAnsi"/>
          <w:color w:val="373D43" w:themeColor="text1" w:themeShade="80"/>
          <w:sz w:val="22"/>
          <w:szCs w:val="22"/>
        </w:rPr>
        <w:t xml:space="preserve"> van de collega’s</w:t>
      </w:r>
      <w:r w:rsidR="00A37A21" w:rsidRPr="00DC1709">
        <w:rPr>
          <w:rFonts w:asciiTheme="minorHAnsi" w:hAnsiTheme="minorHAnsi" w:cstheme="minorHAnsi"/>
          <w:color w:val="373D43" w:themeColor="text1" w:themeShade="80"/>
          <w:sz w:val="22"/>
          <w:szCs w:val="22"/>
        </w:rPr>
        <w:t xml:space="preserve">, nemen van inhoudelijke beslissingen, leiden van themaoverleg en </w:t>
      </w:r>
      <w:r w:rsidRPr="00DC1709">
        <w:rPr>
          <w:rFonts w:asciiTheme="minorHAnsi" w:hAnsiTheme="minorHAnsi" w:cstheme="minorHAnsi"/>
          <w:color w:val="373D43" w:themeColor="text1" w:themeShade="80"/>
          <w:sz w:val="22"/>
          <w:szCs w:val="22"/>
        </w:rPr>
        <w:t xml:space="preserve">algemene </w:t>
      </w:r>
      <w:r w:rsidR="00A37A21" w:rsidRPr="00DC1709">
        <w:rPr>
          <w:rFonts w:asciiTheme="minorHAnsi" w:hAnsiTheme="minorHAnsi" w:cstheme="minorHAnsi"/>
          <w:color w:val="373D43" w:themeColor="text1" w:themeShade="80"/>
          <w:sz w:val="22"/>
          <w:szCs w:val="22"/>
        </w:rPr>
        <w:t>organisatie van het thema</w:t>
      </w:r>
    </w:p>
    <w:p w14:paraId="10856935" w14:textId="323BF8C3" w:rsidR="00A37A21" w:rsidRPr="00DC1709" w:rsidRDefault="75C73789" w:rsidP="1BF042A2">
      <w:pPr>
        <w:pStyle w:val="paragraph"/>
        <w:numPr>
          <w:ilvl w:val="0"/>
          <w:numId w:val="19"/>
        </w:numPr>
        <w:spacing w:before="0" w:beforeAutospacing="0" w:after="0" w:afterAutospacing="0" w:line="276" w:lineRule="auto"/>
        <w:textAlignment w:val="baseline"/>
        <w:rPr>
          <w:rFonts w:asciiTheme="minorHAnsi" w:hAnsiTheme="minorHAnsi" w:cstheme="minorBidi"/>
          <w:color w:val="373D43" w:themeColor="text1" w:themeShade="80"/>
          <w:sz w:val="22"/>
          <w:szCs w:val="22"/>
        </w:rPr>
      </w:pPr>
      <w:r w:rsidRPr="1BF042A2">
        <w:rPr>
          <w:rFonts w:asciiTheme="minorHAnsi" w:hAnsiTheme="minorHAnsi" w:cstheme="minorBidi"/>
          <w:color w:val="373D43" w:themeColor="text1" w:themeShade="80"/>
          <w:sz w:val="22"/>
          <w:szCs w:val="22"/>
        </w:rPr>
        <w:t>E</w:t>
      </w:r>
      <w:r w:rsidR="48805A48" w:rsidRPr="1BF042A2">
        <w:rPr>
          <w:rFonts w:asciiTheme="minorHAnsi" w:hAnsiTheme="minorHAnsi" w:cstheme="minorBidi"/>
          <w:color w:val="373D43" w:themeColor="text1" w:themeShade="80"/>
          <w:sz w:val="22"/>
          <w:szCs w:val="22"/>
        </w:rPr>
        <w:t>erste aanspreekpunt voor teamcoach Stadsontwikkeling, sectormanager Ruimte en vakschepen met betrekking tot afval, bodem, klimaat- en energietransitie, en duurza</w:t>
      </w:r>
      <w:r w:rsidR="391753CF" w:rsidRPr="1BF042A2">
        <w:rPr>
          <w:rFonts w:asciiTheme="minorHAnsi" w:hAnsiTheme="minorHAnsi" w:cstheme="minorBidi"/>
          <w:color w:val="373D43" w:themeColor="text1" w:themeShade="80"/>
          <w:sz w:val="22"/>
          <w:szCs w:val="22"/>
        </w:rPr>
        <w:t>me ontwikkeling van de ruimte</w:t>
      </w:r>
      <w:r w:rsidR="48805A48" w:rsidRPr="1BF042A2">
        <w:rPr>
          <w:rFonts w:asciiTheme="minorHAnsi" w:hAnsiTheme="minorHAnsi" w:cstheme="minorBidi"/>
          <w:color w:val="373D43" w:themeColor="text1" w:themeShade="80"/>
          <w:sz w:val="22"/>
          <w:szCs w:val="22"/>
        </w:rPr>
        <w:t xml:space="preserve"> in het algemeen</w:t>
      </w:r>
    </w:p>
    <w:p w14:paraId="3C5E142E" w14:textId="041622C1" w:rsidR="00A37A21" w:rsidRPr="002F6658" w:rsidRDefault="00DC1709" w:rsidP="002F6658">
      <w:pPr>
        <w:pStyle w:val="paragraph"/>
        <w:numPr>
          <w:ilvl w:val="0"/>
          <w:numId w:val="19"/>
        </w:numPr>
        <w:spacing w:before="0" w:beforeAutospacing="0" w:after="0" w:afterAutospacing="0" w:line="276" w:lineRule="auto"/>
        <w:textAlignment w:val="baseline"/>
        <w:rPr>
          <w:rFonts w:asciiTheme="minorHAnsi" w:hAnsiTheme="minorHAnsi" w:cstheme="minorHAnsi"/>
          <w:color w:val="373D43" w:themeColor="text1" w:themeShade="80"/>
          <w:sz w:val="22"/>
          <w:szCs w:val="22"/>
        </w:rPr>
      </w:pPr>
      <w:r w:rsidRPr="00DC1709">
        <w:rPr>
          <w:rFonts w:asciiTheme="minorHAnsi" w:hAnsiTheme="minorHAnsi" w:cstheme="minorHAnsi"/>
          <w:color w:val="373D43" w:themeColor="text1" w:themeShade="80"/>
          <w:sz w:val="22"/>
          <w:szCs w:val="22"/>
        </w:rPr>
        <w:t>V</w:t>
      </w:r>
      <w:r w:rsidR="00A37A21" w:rsidRPr="00DC1709">
        <w:rPr>
          <w:rFonts w:asciiTheme="minorHAnsi" w:hAnsiTheme="minorHAnsi" w:cstheme="minorHAnsi"/>
          <w:color w:val="373D43" w:themeColor="text1" w:themeShade="80"/>
          <w:sz w:val="22"/>
          <w:szCs w:val="22"/>
        </w:rPr>
        <w:t>oorstellen tot optimaliseren van inhoudelijke processen</w:t>
      </w:r>
      <w:r w:rsidR="002F6658">
        <w:rPr>
          <w:rFonts w:asciiTheme="minorHAnsi" w:hAnsiTheme="minorHAnsi" w:cstheme="minorHAnsi"/>
          <w:color w:val="373D43" w:themeColor="text1" w:themeShade="80"/>
          <w:sz w:val="22"/>
          <w:szCs w:val="22"/>
        </w:rPr>
        <w:t xml:space="preserve"> en signaleren</w:t>
      </w:r>
      <w:r w:rsidR="00A37A21" w:rsidRPr="002F6658">
        <w:rPr>
          <w:rFonts w:asciiTheme="minorHAnsi" w:hAnsiTheme="minorHAnsi" w:cstheme="minorHAnsi"/>
          <w:color w:val="373D43" w:themeColor="text1" w:themeShade="80"/>
          <w:sz w:val="22"/>
          <w:szCs w:val="22"/>
        </w:rPr>
        <w:t xml:space="preserve"> van ideeën, noden (opleiding, middelen, tools) voor het thema</w:t>
      </w:r>
    </w:p>
    <w:p w14:paraId="0C087A3D" w14:textId="0C0CF1D7" w:rsidR="00A37A21" w:rsidRPr="00DC1709" w:rsidRDefault="00DC1709" w:rsidP="00F90156">
      <w:pPr>
        <w:pStyle w:val="paragraph"/>
        <w:numPr>
          <w:ilvl w:val="0"/>
          <w:numId w:val="19"/>
        </w:numPr>
        <w:spacing w:before="0" w:beforeAutospacing="0" w:after="0" w:afterAutospacing="0" w:line="276" w:lineRule="auto"/>
        <w:textAlignment w:val="baseline"/>
        <w:rPr>
          <w:rFonts w:asciiTheme="minorHAnsi" w:hAnsiTheme="minorHAnsi" w:cstheme="minorHAnsi"/>
          <w:color w:val="373D43" w:themeColor="text1" w:themeShade="80"/>
          <w:sz w:val="22"/>
          <w:szCs w:val="22"/>
        </w:rPr>
      </w:pPr>
      <w:r w:rsidRPr="00DC1709">
        <w:rPr>
          <w:rFonts w:asciiTheme="minorHAnsi" w:hAnsiTheme="minorHAnsi" w:cstheme="minorHAnsi"/>
          <w:color w:val="373D43" w:themeColor="text1" w:themeShade="80"/>
          <w:sz w:val="22"/>
          <w:szCs w:val="22"/>
        </w:rPr>
        <w:t>I</w:t>
      </w:r>
      <w:r w:rsidR="00A37A21" w:rsidRPr="00DC1709">
        <w:rPr>
          <w:rFonts w:asciiTheme="minorHAnsi" w:hAnsiTheme="minorHAnsi" w:cstheme="minorHAnsi"/>
          <w:color w:val="373D43" w:themeColor="text1" w:themeShade="80"/>
          <w:sz w:val="22"/>
          <w:szCs w:val="22"/>
        </w:rPr>
        <w:t>nput geven omtrent het functioneren van de medewerkers</w:t>
      </w:r>
    </w:p>
    <w:p w14:paraId="7686F3A7" w14:textId="2DC404B2" w:rsidR="00DC1709" w:rsidRPr="00DC1709" w:rsidRDefault="00DC1709" w:rsidP="00F90156">
      <w:pPr>
        <w:pStyle w:val="paragraph"/>
        <w:numPr>
          <w:ilvl w:val="0"/>
          <w:numId w:val="19"/>
        </w:numPr>
        <w:spacing w:before="0" w:beforeAutospacing="0" w:after="0" w:afterAutospacing="0" w:line="276" w:lineRule="auto"/>
        <w:textAlignment w:val="baseline"/>
        <w:rPr>
          <w:rFonts w:asciiTheme="minorHAnsi" w:hAnsiTheme="minorHAnsi" w:cstheme="minorHAnsi"/>
          <w:color w:val="373D43" w:themeColor="text1" w:themeShade="80"/>
          <w:sz w:val="22"/>
          <w:szCs w:val="22"/>
        </w:rPr>
      </w:pPr>
      <w:r w:rsidRPr="00DC1709">
        <w:rPr>
          <w:rFonts w:asciiTheme="minorHAnsi" w:hAnsiTheme="minorHAnsi" w:cstheme="minorHAnsi"/>
          <w:color w:val="373D43" w:themeColor="text1" w:themeShade="80"/>
          <w:sz w:val="22"/>
          <w:szCs w:val="22"/>
        </w:rPr>
        <w:t>…</w:t>
      </w:r>
    </w:p>
    <w:p w14:paraId="6914A500" w14:textId="77777777" w:rsidR="00D73996" w:rsidRPr="00DC1709" w:rsidRDefault="00D73996" w:rsidP="00F90156">
      <w:pPr>
        <w:pStyle w:val="paragraph"/>
        <w:spacing w:before="0" w:beforeAutospacing="0" w:after="0" w:afterAutospacing="0" w:line="276" w:lineRule="auto"/>
        <w:textAlignment w:val="baseline"/>
        <w:rPr>
          <w:rFonts w:asciiTheme="minorHAnsi" w:hAnsiTheme="minorHAnsi" w:cstheme="minorHAnsi"/>
          <w:color w:val="373D43" w:themeColor="text1" w:themeShade="80"/>
          <w:sz w:val="22"/>
          <w:szCs w:val="22"/>
        </w:rPr>
      </w:pPr>
    </w:p>
    <w:p w14:paraId="31A7052F" w14:textId="518BCF76" w:rsidR="00D73996" w:rsidRPr="00DC1709" w:rsidRDefault="3132BAF4" w:rsidP="1BF042A2">
      <w:pPr>
        <w:pStyle w:val="paragraph"/>
        <w:spacing w:before="0" w:beforeAutospacing="0" w:after="0" w:afterAutospacing="0" w:line="276" w:lineRule="auto"/>
        <w:textAlignment w:val="baseline"/>
        <w:rPr>
          <w:rFonts w:asciiTheme="minorHAnsi" w:hAnsiTheme="minorHAnsi" w:cstheme="minorBidi"/>
          <w:color w:val="373D43" w:themeColor="text1" w:themeShade="80"/>
          <w:sz w:val="22"/>
          <w:szCs w:val="22"/>
          <w:lang w:val="nl-NL"/>
        </w:rPr>
      </w:pPr>
      <w:r w:rsidRPr="1BF042A2">
        <w:rPr>
          <w:rFonts w:asciiTheme="minorHAnsi" w:hAnsiTheme="minorHAnsi" w:cstheme="minorBidi"/>
          <w:color w:val="373D43" w:themeColor="text1" w:themeShade="80"/>
          <w:sz w:val="22"/>
          <w:szCs w:val="22"/>
          <w:lang w:val="nl-NL"/>
        </w:rPr>
        <w:t>Je bent dé </w:t>
      </w:r>
      <w:r w:rsidR="351F28BB" w:rsidRPr="1BF042A2">
        <w:rPr>
          <w:rFonts w:asciiTheme="minorHAnsi" w:hAnsiTheme="minorHAnsi" w:cstheme="minorBidi"/>
          <w:color w:val="373D43" w:themeColor="text1" w:themeShade="80"/>
          <w:sz w:val="22"/>
          <w:szCs w:val="22"/>
          <w:lang w:val="nl-NL"/>
        </w:rPr>
        <w:t>duurzaamheids</w:t>
      </w:r>
      <w:r w:rsidRPr="1BF042A2">
        <w:rPr>
          <w:rFonts w:asciiTheme="minorHAnsi" w:hAnsiTheme="minorHAnsi" w:cstheme="minorBidi"/>
          <w:color w:val="373D43" w:themeColor="text1" w:themeShade="80"/>
          <w:sz w:val="22"/>
          <w:szCs w:val="22"/>
          <w:lang w:val="nl-NL"/>
        </w:rPr>
        <w:t>a</w:t>
      </w:r>
      <w:r w:rsidR="351F28BB" w:rsidRPr="1BF042A2">
        <w:rPr>
          <w:rFonts w:asciiTheme="minorHAnsi" w:hAnsiTheme="minorHAnsi" w:cstheme="minorBidi"/>
          <w:color w:val="373D43" w:themeColor="text1" w:themeShade="80"/>
          <w:sz w:val="22"/>
          <w:szCs w:val="22"/>
          <w:lang w:val="nl-NL"/>
        </w:rPr>
        <w:t>mba</w:t>
      </w:r>
      <w:r w:rsidRPr="1BF042A2">
        <w:rPr>
          <w:rFonts w:asciiTheme="minorHAnsi" w:hAnsiTheme="minorHAnsi" w:cstheme="minorBidi"/>
          <w:color w:val="373D43" w:themeColor="text1" w:themeShade="80"/>
          <w:sz w:val="22"/>
          <w:szCs w:val="22"/>
          <w:lang w:val="nl-NL"/>
        </w:rPr>
        <w:t>ssadeur</w:t>
      </w:r>
      <w:r w:rsidR="5452FADD" w:rsidRPr="1BF042A2">
        <w:rPr>
          <w:rFonts w:asciiTheme="minorHAnsi" w:hAnsiTheme="minorHAnsi" w:cstheme="minorBidi"/>
          <w:color w:val="373D43" w:themeColor="text1" w:themeShade="80"/>
          <w:sz w:val="22"/>
          <w:szCs w:val="22"/>
          <w:lang w:val="nl-NL"/>
        </w:rPr>
        <w:t xml:space="preserve"> op vlak van </w:t>
      </w:r>
      <w:r w:rsidR="2D5D24EE" w:rsidRPr="1BF042A2">
        <w:rPr>
          <w:rFonts w:asciiTheme="minorHAnsi" w:hAnsiTheme="minorHAnsi" w:cstheme="minorBidi"/>
          <w:color w:val="373D43" w:themeColor="text1" w:themeShade="80"/>
          <w:sz w:val="22"/>
          <w:szCs w:val="22"/>
          <w:lang w:val="nl-NL"/>
        </w:rPr>
        <w:t>leefmilieu, klimaat en energie</w:t>
      </w:r>
      <w:r w:rsidRPr="1BF042A2">
        <w:rPr>
          <w:rFonts w:asciiTheme="minorHAnsi" w:hAnsiTheme="minorHAnsi" w:cstheme="minorBidi"/>
          <w:color w:val="373D43" w:themeColor="text1" w:themeShade="80"/>
          <w:sz w:val="22"/>
          <w:szCs w:val="22"/>
          <w:lang w:val="nl-NL"/>
        </w:rPr>
        <w:t xml:space="preserve">, intern en extern. Je investeert in sterke samenwerking, o.a. met de collega’s van team Stadsontwikkeling </w:t>
      </w:r>
      <w:r w:rsidR="709E70A5" w:rsidRPr="1BF042A2">
        <w:rPr>
          <w:rFonts w:asciiTheme="minorHAnsi" w:hAnsiTheme="minorHAnsi" w:cstheme="minorBidi"/>
          <w:color w:val="373D43" w:themeColor="text1" w:themeShade="80"/>
          <w:sz w:val="22"/>
          <w:szCs w:val="22"/>
          <w:lang w:val="nl-NL"/>
        </w:rPr>
        <w:t xml:space="preserve">(thema’s </w:t>
      </w:r>
      <w:r w:rsidR="3B0C49FF" w:rsidRPr="1BF042A2">
        <w:rPr>
          <w:rFonts w:asciiTheme="minorHAnsi" w:hAnsiTheme="minorHAnsi" w:cstheme="minorBidi"/>
          <w:color w:val="373D43" w:themeColor="text1" w:themeShade="80"/>
          <w:sz w:val="22"/>
          <w:szCs w:val="22"/>
          <w:lang w:val="nl-NL"/>
        </w:rPr>
        <w:t>n</w:t>
      </w:r>
      <w:r w:rsidR="709E70A5" w:rsidRPr="1BF042A2">
        <w:rPr>
          <w:rFonts w:asciiTheme="minorHAnsi" w:hAnsiTheme="minorHAnsi" w:cstheme="minorBidi"/>
          <w:color w:val="373D43" w:themeColor="text1" w:themeShade="80"/>
          <w:sz w:val="22"/>
          <w:szCs w:val="22"/>
          <w:lang w:val="nl-NL"/>
        </w:rPr>
        <w:t xml:space="preserve">atuur en </w:t>
      </w:r>
      <w:r w:rsidR="5AF738E9" w:rsidRPr="1BF042A2">
        <w:rPr>
          <w:rFonts w:asciiTheme="minorHAnsi" w:hAnsiTheme="minorHAnsi" w:cstheme="minorBidi"/>
          <w:color w:val="373D43" w:themeColor="text1" w:themeShade="80"/>
          <w:sz w:val="22"/>
          <w:szCs w:val="22"/>
          <w:lang w:val="nl-NL"/>
        </w:rPr>
        <w:t>b</w:t>
      </w:r>
      <w:r w:rsidR="709E70A5" w:rsidRPr="1BF042A2">
        <w:rPr>
          <w:rFonts w:asciiTheme="minorHAnsi" w:hAnsiTheme="minorHAnsi" w:cstheme="minorBidi"/>
          <w:color w:val="373D43" w:themeColor="text1" w:themeShade="80"/>
          <w:sz w:val="22"/>
          <w:szCs w:val="22"/>
          <w:lang w:val="nl-NL"/>
        </w:rPr>
        <w:t>iodiversiteit/</w:t>
      </w:r>
      <w:r w:rsidR="6903A7F3" w:rsidRPr="1BF042A2">
        <w:rPr>
          <w:rFonts w:asciiTheme="minorHAnsi" w:hAnsiTheme="minorHAnsi" w:cstheme="minorBidi"/>
          <w:color w:val="373D43" w:themeColor="text1" w:themeShade="80"/>
          <w:sz w:val="22"/>
          <w:szCs w:val="22"/>
          <w:lang w:val="nl-NL"/>
        </w:rPr>
        <w:t>w</w:t>
      </w:r>
      <w:r w:rsidR="709E70A5" w:rsidRPr="1BF042A2">
        <w:rPr>
          <w:rFonts w:asciiTheme="minorHAnsi" w:hAnsiTheme="minorHAnsi" w:cstheme="minorBidi"/>
          <w:color w:val="373D43" w:themeColor="text1" w:themeShade="80"/>
          <w:sz w:val="22"/>
          <w:szCs w:val="22"/>
          <w:lang w:val="nl-NL"/>
        </w:rPr>
        <w:t>onen/</w:t>
      </w:r>
      <w:r w:rsidR="356DBF2A" w:rsidRPr="1BF042A2">
        <w:rPr>
          <w:rFonts w:asciiTheme="minorHAnsi" w:hAnsiTheme="minorHAnsi" w:cstheme="minorBidi"/>
          <w:color w:val="373D43" w:themeColor="text1" w:themeShade="80"/>
          <w:sz w:val="22"/>
          <w:szCs w:val="22"/>
          <w:lang w:val="nl-NL"/>
        </w:rPr>
        <w:t>o</w:t>
      </w:r>
      <w:r w:rsidR="709E70A5" w:rsidRPr="1BF042A2">
        <w:rPr>
          <w:rFonts w:asciiTheme="minorHAnsi" w:hAnsiTheme="minorHAnsi" w:cstheme="minorBidi"/>
          <w:color w:val="373D43" w:themeColor="text1" w:themeShade="80"/>
          <w:sz w:val="22"/>
          <w:szCs w:val="22"/>
          <w:lang w:val="nl-NL"/>
        </w:rPr>
        <w:t>mgeving/</w:t>
      </w:r>
      <w:r w:rsidR="4470950F" w:rsidRPr="1BF042A2">
        <w:rPr>
          <w:rFonts w:asciiTheme="minorHAnsi" w:hAnsiTheme="minorHAnsi" w:cstheme="minorBidi"/>
          <w:color w:val="373D43" w:themeColor="text1" w:themeShade="80"/>
          <w:sz w:val="22"/>
          <w:szCs w:val="22"/>
          <w:lang w:val="nl-NL"/>
        </w:rPr>
        <w:t>r</w:t>
      </w:r>
      <w:r w:rsidR="709E70A5" w:rsidRPr="1BF042A2">
        <w:rPr>
          <w:rFonts w:asciiTheme="minorHAnsi" w:hAnsiTheme="minorHAnsi" w:cstheme="minorBidi"/>
          <w:color w:val="373D43" w:themeColor="text1" w:themeShade="80"/>
          <w:sz w:val="22"/>
          <w:szCs w:val="22"/>
          <w:lang w:val="nl-NL"/>
        </w:rPr>
        <w:t xml:space="preserve">uimtelijke planning) </w:t>
      </w:r>
      <w:r w:rsidRPr="1BF042A2">
        <w:rPr>
          <w:rFonts w:asciiTheme="minorHAnsi" w:hAnsiTheme="minorHAnsi" w:cstheme="minorBidi"/>
          <w:color w:val="373D43" w:themeColor="text1" w:themeShade="80"/>
          <w:sz w:val="22"/>
          <w:szCs w:val="22"/>
          <w:lang w:val="nl-NL"/>
        </w:rPr>
        <w:t xml:space="preserve">en </w:t>
      </w:r>
      <w:r w:rsidR="3B393895" w:rsidRPr="1BF042A2">
        <w:rPr>
          <w:rFonts w:asciiTheme="minorHAnsi" w:hAnsiTheme="minorHAnsi" w:cstheme="minorBidi"/>
          <w:color w:val="373D43" w:themeColor="text1" w:themeShade="80"/>
          <w:sz w:val="22"/>
          <w:szCs w:val="22"/>
          <w:lang w:val="nl-NL"/>
        </w:rPr>
        <w:t xml:space="preserve">andere </w:t>
      </w:r>
      <w:r w:rsidRPr="1BF042A2">
        <w:rPr>
          <w:rFonts w:asciiTheme="minorHAnsi" w:hAnsiTheme="minorHAnsi" w:cstheme="minorBidi"/>
          <w:color w:val="373D43" w:themeColor="text1" w:themeShade="80"/>
          <w:sz w:val="22"/>
          <w:szCs w:val="22"/>
          <w:lang w:val="nl-NL"/>
        </w:rPr>
        <w:t xml:space="preserve">teams </w:t>
      </w:r>
      <w:r w:rsidR="77BFBA96" w:rsidRPr="1BF042A2">
        <w:rPr>
          <w:rFonts w:asciiTheme="minorHAnsi" w:hAnsiTheme="minorHAnsi" w:cstheme="minorBidi"/>
          <w:color w:val="373D43" w:themeColor="text1" w:themeShade="80"/>
          <w:sz w:val="22"/>
          <w:szCs w:val="22"/>
          <w:lang w:val="nl-NL"/>
        </w:rPr>
        <w:t>(</w:t>
      </w:r>
      <w:r w:rsidRPr="1BF042A2">
        <w:rPr>
          <w:rFonts w:asciiTheme="minorHAnsi" w:hAnsiTheme="minorHAnsi" w:cstheme="minorBidi"/>
          <w:color w:val="373D43" w:themeColor="text1" w:themeShade="80"/>
          <w:sz w:val="22"/>
          <w:szCs w:val="22"/>
          <w:lang w:val="nl-NL"/>
        </w:rPr>
        <w:t>patrimonium</w:t>
      </w:r>
      <w:r w:rsidR="195206D1" w:rsidRPr="1BF042A2">
        <w:rPr>
          <w:rFonts w:asciiTheme="minorHAnsi" w:hAnsiTheme="minorHAnsi" w:cstheme="minorBidi"/>
          <w:color w:val="373D43" w:themeColor="text1" w:themeShade="80"/>
          <w:sz w:val="22"/>
          <w:szCs w:val="22"/>
          <w:lang w:val="nl-NL"/>
        </w:rPr>
        <w:t xml:space="preserve">, </w:t>
      </w:r>
      <w:r w:rsidRPr="1BF042A2">
        <w:rPr>
          <w:rFonts w:asciiTheme="minorHAnsi" w:hAnsiTheme="minorHAnsi" w:cstheme="minorBidi"/>
          <w:color w:val="373D43" w:themeColor="text1" w:themeShade="80"/>
          <w:sz w:val="22"/>
          <w:szCs w:val="22"/>
          <w:lang w:val="nl-NL"/>
        </w:rPr>
        <w:t>projecten</w:t>
      </w:r>
      <w:r w:rsidR="2F79B1C3" w:rsidRPr="1BF042A2">
        <w:rPr>
          <w:rFonts w:asciiTheme="minorHAnsi" w:hAnsiTheme="minorHAnsi" w:cstheme="minorBidi"/>
          <w:color w:val="373D43" w:themeColor="text1" w:themeShade="80"/>
          <w:sz w:val="22"/>
          <w:szCs w:val="22"/>
          <w:lang w:val="nl-NL"/>
        </w:rPr>
        <w:t>, mobiliteit en openbare werken ...)</w:t>
      </w:r>
      <w:r w:rsidRPr="1BF042A2">
        <w:rPr>
          <w:rFonts w:asciiTheme="minorHAnsi" w:hAnsiTheme="minorHAnsi" w:cstheme="minorBidi"/>
          <w:color w:val="373D43" w:themeColor="text1" w:themeShade="80"/>
          <w:sz w:val="22"/>
          <w:szCs w:val="22"/>
          <w:lang w:val="nl-NL"/>
        </w:rPr>
        <w:t>. Je bouwt en onderhoudt daarnaast een netwerk van relevante partners en actoren. Je sensibiliseert en motiveert de brede bevolking en draagt het goede voorbeeld breed uit.</w:t>
      </w:r>
    </w:p>
    <w:p w14:paraId="19EC47CF" w14:textId="4CB0EAE7" w:rsidR="00DE7741" w:rsidRPr="003841E8" w:rsidRDefault="00DE7741" w:rsidP="00A37A21">
      <w:pPr>
        <w:pStyle w:val="paragraph"/>
        <w:spacing w:before="0" w:beforeAutospacing="0" w:after="0" w:afterAutospacing="0"/>
        <w:jc w:val="both"/>
        <w:textAlignment w:val="baseline"/>
        <w:rPr>
          <w:color w:val="5FBFB9"/>
          <w:sz w:val="28"/>
          <w:szCs w:val="28"/>
        </w:rPr>
      </w:pPr>
      <w:r w:rsidRPr="00DC1709">
        <w:rPr>
          <w:color w:val="373D43" w:themeColor="text1" w:themeShade="80"/>
          <w:sz w:val="28"/>
          <w:szCs w:val="28"/>
        </w:rPr>
        <w:t>_________________________________________________________________</w:t>
      </w:r>
    </w:p>
    <w:p w14:paraId="188B9C41" w14:textId="2945B20B" w:rsidR="00DE7741" w:rsidRPr="00DC1709" w:rsidRDefault="006F1CD3" w:rsidP="00DC1709">
      <w:pPr>
        <w:pStyle w:val="Kop1"/>
        <w:spacing w:line="276" w:lineRule="auto"/>
        <w:rPr>
          <w:color w:val="373D43" w:themeColor="text1" w:themeShade="80"/>
          <w:lang w:val="nl-BE"/>
        </w:rPr>
      </w:pPr>
      <w:r w:rsidRPr="00DC1709">
        <w:rPr>
          <w:color w:val="373D43" w:themeColor="text1" w:themeShade="80"/>
          <w:lang w:val="nl-BE"/>
        </w:rPr>
        <w:t>Competentieprofiel</w:t>
      </w:r>
    </w:p>
    <w:p w14:paraId="3EF62B1A" w14:textId="77777777" w:rsidR="00DE7741" w:rsidRPr="00DC1709" w:rsidRDefault="006F1CD3" w:rsidP="00DC1709">
      <w:pPr>
        <w:pStyle w:val="Kop2"/>
        <w:spacing w:line="276" w:lineRule="auto"/>
        <w:rPr>
          <w:lang w:val="nl-BE"/>
        </w:rPr>
      </w:pPr>
      <w:r w:rsidRPr="00DC1709">
        <w:rPr>
          <w:lang w:val="nl-BE"/>
        </w:rPr>
        <w:t>Kennis</w:t>
      </w:r>
    </w:p>
    <w:p w14:paraId="5240D6C2" w14:textId="05D11FA2" w:rsidR="00DC1709" w:rsidRPr="00DC1709" w:rsidRDefault="75C73789" w:rsidP="1BF042A2">
      <w:pPr>
        <w:pStyle w:val="paragraph"/>
        <w:numPr>
          <w:ilvl w:val="0"/>
          <w:numId w:val="34"/>
        </w:numPr>
        <w:spacing w:before="0" w:beforeAutospacing="0" w:after="0" w:afterAutospacing="0" w:line="276" w:lineRule="auto"/>
        <w:textAlignment w:val="baseline"/>
        <w:rPr>
          <w:rStyle w:val="normaltextrun"/>
          <w:rFonts w:ascii="Calibri" w:hAnsi="Calibri" w:cs="Calibri"/>
          <w:color w:val="373D43" w:themeColor="text1" w:themeShade="80"/>
          <w:sz w:val="22"/>
          <w:szCs w:val="22"/>
        </w:rPr>
      </w:pPr>
      <w:r w:rsidRPr="1BF042A2">
        <w:rPr>
          <w:rStyle w:val="normaltextrun"/>
          <w:rFonts w:ascii="Calibri" w:hAnsi="Calibri" w:cs="Calibri"/>
          <w:color w:val="373D43" w:themeColor="text1" w:themeShade="80"/>
          <w:sz w:val="22"/>
          <w:szCs w:val="22"/>
        </w:rPr>
        <w:t>Je hebt kennis van (enkele van) de thema’s afval, bodem, energie, klimaat</w:t>
      </w:r>
      <w:r w:rsidR="0CA2CEC2" w:rsidRPr="1BF042A2">
        <w:rPr>
          <w:rStyle w:val="normaltextrun"/>
          <w:rFonts w:ascii="Calibri" w:hAnsi="Calibri" w:cs="Calibri"/>
          <w:color w:val="373D43" w:themeColor="text1" w:themeShade="80"/>
          <w:sz w:val="22"/>
          <w:szCs w:val="22"/>
        </w:rPr>
        <w:t>,</w:t>
      </w:r>
      <w:r w:rsidRPr="1BF042A2">
        <w:rPr>
          <w:rStyle w:val="normaltextrun"/>
          <w:rFonts w:ascii="Calibri" w:hAnsi="Calibri" w:cs="Calibri"/>
          <w:color w:val="373D43" w:themeColor="text1" w:themeShade="80"/>
          <w:sz w:val="22"/>
          <w:szCs w:val="22"/>
        </w:rPr>
        <w:t xml:space="preserve"> duurza</w:t>
      </w:r>
      <w:r w:rsidR="6103312C" w:rsidRPr="1BF042A2">
        <w:rPr>
          <w:rStyle w:val="normaltextrun"/>
          <w:rFonts w:ascii="Calibri" w:hAnsi="Calibri" w:cs="Calibri"/>
          <w:color w:val="373D43" w:themeColor="text1" w:themeShade="80"/>
          <w:sz w:val="22"/>
          <w:szCs w:val="22"/>
        </w:rPr>
        <w:t>me ruimtelijke ontwikkelingen</w:t>
      </w:r>
      <w:r w:rsidRPr="1BF042A2">
        <w:rPr>
          <w:rStyle w:val="normaltextrun"/>
          <w:rFonts w:ascii="Calibri" w:hAnsi="Calibri" w:cs="Calibri"/>
          <w:color w:val="373D43" w:themeColor="text1" w:themeShade="80"/>
          <w:sz w:val="22"/>
          <w:szCs w:val="22"/>
        </w:rPr>
        <w:t xml:space="preserve"> en de relevante wetgeving.</w:t>
      </w:r>
    </w:p>
    <w:p w14:paraId="68CEAF74" w14:textId="31031782" w:rsidR="00DC1709" w:rsidRPr="00DC1709" w:rsidRDefault="00DC1709" w:rsidP="1CDACEA9">
      <w:pPr>
        <w:pStyle w:val="paragraph"/>
        <w:numPr>
          <w:ilvl w:val="0"/>
          <w:numId w:val="35"/>
        </w:numPr>
        <w:spacing w:before="0" w:beforeAutospacing="0" w:after="0" w:afterAutospacing="0" w:line="276" w:lineRule="auto"/>
        <w:textAlignment w:val="baseline"/>
        <w:rPr>
          <w:rStyle w:val="normaltextrun"/>
          <w:rFonts w:ascii="Calibri" w:hAnsi="Calibri" w:cs="Calibri"/>
          <w:color w:val="373D43" w:themeColor="text1" w:themeShade="80"/>
          <w:sz w:val="22"/>
          <w:szCs w:val="22"/>
        </w:rPr>
      </w:pPr>
      <w:r w:rsidRPr="1CDACEA9">
        <w:rPr>
          <w:rStyle w:val="normaltextrun"/>
          <w:rFonts w:ascii="Calibri" w:hAnsi="Calibri" w:cs="Calibri"/>
          <w:color w:val="373D43" w:themeColor="text1" w:themeShade="80"/>
          <w:sz w:val="22"/>
          <w:szCs w:val="22"/>
        </w:rPr>
        <w:t>Door je opleiding of ervaring breng je kennis van </w:t>
      </w:r>
      <w:r w:rsidR="0945C093" w:rsidRPr="1CDACEA9">
        <w:rPr>
          <w:rStyle w:val="normaltextrun"/>
          <w:rFonts w:ascii="Calibri" w:hAnsi="Calibri" w:cs="Calibri"/>
          <w:color w:val="373D43" w:themeColor="text1" w:themeShade="80"/>
          <w:sz w:val="22"/>
          <w:szCs w:val="22"/>
        </w:rPr>
        <w:t xml:space="preserve">(strategische) beleidsplanning en </w:t>
      </w:r>
      <w:r w:rsidRPr="1CDACEA9">
        <w:rPr>
          <w:rStyle w:val="normaltextrun"/>
          <w:rFonts w:ascii="Calibri" w:hAnsi="Calibri" w:cs="Calibri"/>
          <w:color w:val="373D43" w:themeColor="text1" w:themeShade="80"/>
          <w:sz w:val="22"/>
          <w:szCs w:val="22"/>
        </w:rPr>
        <w:t>projectbeheer mee naar de job. </w:t>
      </w:r>
    </w:p>
    <w:p w14:paraId="37ED86A2" w14:textId="77777777" w:rsidR="00DC1709" w:rsidRPr="00DC1709" w:rsidRDefault="00DC1709" w:rsidP="00DC1709">
      <w:pPr>
        <w:pStyle w:val="paragraph"/>
        <w:numPr>
          <w:ilvl w:val="0"/>
          <w:numId w:val="36"/>
        </w:numPr>
        <w:spacing w:before="0" w:beforeAutospacing="0" w:after="0" w:afterAutospacing="0" w:line="276" w:lineRule="auto"/>
        <w:textAlignment w:val="baseline"/>
        <w:rPr>
          <w:rStyle w:val="normaltextrun"/>
          <w:rFonts w:ascii="Calibri" w:hAnsi="Calibri" w:cs="Calibri"/>
          <w:color w:val="373D43" w:themeColor="text1" w:themeShade="80"/>
          <w:sz w:val="22"/>
        </w:rPr>
      </w:pPr>
      <w:r w:rsidRPr="00DC1709">
        <w:rPr>
          <w:rStyle w:val="normaltextrun"/>
          <w:rFonts w:ascii="Calibri" w:hAnsi="Calibri" w:cs="Calibri"/>
          <w:color w:val="373D43" w:themeColor="text1" w:themeShade="80"/>
          <w:sz w:val="22"/>
        </w:rPr>
        <w:t>Je bent bereid om vormingen, trainingen en opleidingen te volgen die relevant zijn voor je werk en integreert de opgedane kennis in de organisatie. </w:t>
      </w:r>
    </w:p>
    <w:p w14:paraId="01711524" w14:textId="25E30A9E" w:rsidR="00DC1709" w:rsidRPr="00DC1709" w:rsidRDefault="75C73789" w:rsidP="1BF042A2">
      <w:pPr>
        <w:pStyle w:val="paragraph"/>
        <w:numPr>
          <w:ilvl w:val="0"/>
          <w:numId w:val="37"/>
        </w:numPr>
        <w:spacing w:before="0" w:beforeAutospacing="0" w:after="0" w:afterAutospacing="0" w:line="276" w:lineRule="auto"/>
        <w:textAlignment w:val="baseline"/>
        <w:rPr>
          <w:rStyle w:val="normaltextrun"/>
          <w:rFonts w:ascii="Calibri" w:hAnsi="Calibri" w:cs="Calibri"/>
          <w:color w:val="373D43" w:themeColor="text1" w:themeShade="80"/>
          <w:sz w:val="22"/>
          <w:szCs w:val="22"/>
        </w:rPr>
      </w:pPr>
      <w:r w:rsidRPr="1BF042A2">
        <w:rPr>
          <w:rStyle w:val="normaltextrun"/>
          <w:rFonts w:ascii="Calibri" w:hAnsi="Calibri" w:cs="Calibri"/>
          <w:color w:val="373D43" w:themeColor="text1" w:themeShade="80"/>
          <w:sz w:val="22"/>
          <w:szCs w:val="22"/>
        </w:rPr>
        <w:lastRenderedPageBreak/>
        <w:t xml:space="preserve">Je kan technische en complexe materie omzetten naar concrete beleids- en projectvoorstellen en doelgerichte communicatie. Je hebt goede schriftelijke en </w:t>
      </w:r>
      <w:r w:rsidR="4631E2F0" w:rsidRPr="1BF042A2">
        <w:rPr>
          <w:rStyle w:val="normaltextrun"/>
          <w:rFonts w:ascii="Calibri" w:hAnsi="Calibri" w:cs="Calibri"/>
          <w:color w:val="373D43" w:themeColor="text1" w:themeShade="80"/>
          <w:sz w:val="22"/>
          <w:szCs w:val="22"/>
        </w:rPr>
        <w:t>mondelinge communicatie</w:t>
      </w:r>
      <w:r w:rsidRPr="1BF042A2">
        <w:rPr>
          <w:rStyle w:val="normaltextrun"/>
          <w:rFonts w:ascii="Calibri" w:hAnsi="Calibri" w:cs="Calibri"/>
          <w:color w:val="373D43" w:themeColor="text1" w:themeShade="80"/>
          <w:sz w:val="22"/>
          <w:szCs w:val="22"/>
        </w:rPr>
        <w:t>vaardigheden. </w:t>
      </w:r>
    </w:p>
    <w:p w14:paraId="3A899B17" w14:textId="77777777" w:rsidR="00DC1709" w:rsidRPr="00DC1709" w:rsidRDefault="00DC1709" w:rsidP="00DC1709">
      <w:pPr>
        <w:pStyle w:val="paragraph"/>
        <w:numPr>
          <w:ilvl w:val="0"/>
          <w:numId w:val="38"/>
        </w:numPr>
        <w:spacing w:before="0" w:beforeAutospacing="0" w:after="0" w:afterAutospacing="0" w:line="276" w:lineRule="auto"/>
        <w:textAlignment w:val="baseline"/>
        <w:rPr>
          <w:rStyle w:val="normaltextrun"/>
          <w:rFonts w:ascii="Calibri" w:hAnsi="Calibri" w:cs="Calibri"/>
          <w:color w:val="373D43" w:themeColor="text1" w:themeShade="80"/>
          <w:sz w:val="22"/>
        </w:rPr>
      </w:pPr>
      <w:r w:rsidRPr="00DC1709">
        <w:rPr>
          <w:rStyle w:val="normaltextrun"/>
          <w:rFonts w:ascii="Calibri" w:hAnsi="Calibri" w:cs="Calibri"/>
          <w:color w:val="373D43" w:themeColor="text1" w:themeShade="80"/>
          <w:sz w:val="22"/>
        </w:rPr>
        <w:t>Je bent bereid om kennis te verwerven over de (werking van de) organisatie, overheidshandelen en over de specifieke gebruikerssoftware.</w:t>
      </w:r>
    </w:p>
    <w:p w14:paraId="797BEEC0" w14:textId="6A222245" w:rsidR="00DC1709" w:rsidRPr="00DC1709" w:rsidRDefault="00DC1709" w:rsidP="00DC1709">
      <w:pPr>
        <w:pStyle w:val="paragraph"/>
        <w:numPr>
          <w:ilvl w:val="0"/>
          <w:numId w:val="38"/>
        </w:numPr>
        <w:spacing w:before="0" w:beforeAutospacing="0" w:after="0" w:afterAutospacing="0" w:line="276" w:lineRule="auto"/>
        <w:textAlignment w:val="baseline"/>
        <w:rPr>
          <w:rStyle w:val="normaltextrun"/>
          <w:rFonts w:ascii="Calibri" w:hAnsi="Calibri" w:cs="Calibri"/>
          <w:color w:val="373D43" w:themeColor="text1" w:themeShade="80"/>
          <w:sz w:val="22"/>
        </w:rPr>
      </w:pPr>
      <w:r w:rsidRPr="00DC1709">
        <w:rPr>
          <w:rStyle w:val="normaltextrun"/>
          <w:rFonts w:ascii="Calibri" w:hAnsi="Calibri" w:cs="Calibri"/>
          <w:color w:val="373D43" w:themeColor="text1" w:themeShade="80"/>
          <w:sz w:val="22"/>
        </w:rPr>
        <w:t>Je hebt parate kennis en gebruikerservaring van softwarepakketten (MS Office, Office 365 …). </w:t>
      </w:r>
    </w:p>
    <w:p w14:paraId="49C19401" w14:textId="74F4708C" w:rsidR="3E5DE258" w:rsidRPr="00DC1709" w:rsidRDefault="3E5DE258" w:rsidP="00DC1709">
      <w:pPr>
        <w:pStyle w:val="paragraph"/>
        <w:spacing w:before="0" w:beforeAutospacing="0" w:after="0" w:afterAutospacing="0" w:line="276" w:lineRule="auto"/>
        <w:ind w:left="720"/>
        <w:jc w:val="both"/>
        <w:rPr>
          <w:rStyle w:val="normaltextrun"/>
          <w:rFonts w:ascii="Calibri" w:hAnsi="Calibri" w:cs="Calibri"/>
          <w:color w:val="373D43" w:themeColor="text1" w:themeShade="80"/>
          <w:sz w:val="22"/>
          <w:szCs w:val="22"/>
          <w:lang w:val="nl-NL"/>
        </w:rPr>
      </w:pPr>
    </w:p>
    <w:p w14:paraId="2D23B87D" w14:textId="77777777" w:rsidR="00DE7741" w:rsidRPr="00DC1709" w:rsidRDefault="006F1CD3" w:rsidP="00DC1709">
      <w:pPr>
        <w:pStyle w:val="Kop2"/>
        <w:spacing w:line="276" w:lineRule="auto"/>
        <w:jc w:val="both"/>
        <w:rPr>
          <w:lang w:val="nl-BE"/>
        </w:rPr>
      </w:pPr>
      <w:r w:rsidRPr="00DC1709">
        <w:rPr>
          <w:lang w:val="nl-BE"/>
        </w:rPr>
        <w:t>Competenties</w:t>
      </w:r>
    </w:p>
    <w:p w14:paraId="4D6324F3" w14:textId="77777777" w:rsidR="00831830" w:rsidRPr="003841E8" w:rsidRDefault="00831830" w:rsidP="00DC1709">
      <w:pPr>
        <w:spacing w:line="276" w:lineRule="auto"/>
        <w:rPr>
          <w:rFonts w:ascii="Calibri" w:hAnsi="Calibri" w:cs="Tisa Sans Pro Medium"/>
          <w:color w:val="5EBEB8"/>
          <w:szCs w:val="22"/>
          <w:lang w:val="nl-BE"/>
        </w:rPr>
      </w:pPr>
      <w:r w:rsidRPr="003841E8">
        <w:rPr>
          <w:rFonts w:ascii="Calibri" w:hAnsi="Calibri" w:cs="Tisa Sans Pro Medium"/>
          <w:color w:val="5EBEB8"/>
          <w:szCs w:val="22"/>
          <w:lang w:val="nl-BE"/>
        </w:rPr>
        <w:t xml:space="preserve">Generieke competenties (gebaseerd op onze waarden) </w:t>
      </w:r>
    </w:p>
    <w:p w14:paraId="6F8D4A8D" w14:textId="53A0FFE6" w:rsidR="00831830" w:rsidRPr="003841E8" w:rsidRDefault="00831830" w:rsidP="00DC1709">
      <w:pPr>
        <w:pStyle w:val="Lijstalinea"/>
        <w:numPr>
          <w:ilvl w:val="0"/>
          <w:numId w:val="12"/>
        </w:numPr>
        <w:spacing w:before="0" w:after="0" w:line="276" w:lineRule="auto"/>
        <w:rPr>
          <w:color w:val="3B3838" w:themeColor="background2" w:themeShade="40"/>
          <w:szCs w:val="22"/>
          <w:lang w:val="nl-BE"/>
        </w:rPr>
      </w:pPr>
      <w:r w:rsidRPr="003841E8">
        <w:rPr>
          <w:rFonts w:ascii="Calibri" w:hAnsi="Calibri" w:cs="Tisa Sans Pro Medium"/>
          <w:color w:val="5EBEB8"/>
          <w:szCs w:val="22"/>
          <w:lang w:val="nl-BE"/>
        </w:rPr>
        <w:t>Teamwerk en samenwerken</w:t>
      </w:r>
      <w:r w:rsidRPr="00DC1709">
        <w:rPr>
          <w:szCs w:val="22"/>
          <w:lang w:val="nl-BE"/>
        </w:rPr>
        <w:t>:</w:t>
      </w:r>
      <w:r w:rsidR="003841E8" w:rsidRPr="00DC1709">
        <w:rPr>
          <w:szCs w:val="22"/>
          <w:lang w:val="nl-BE"/>
        </w:rPr>
        <w:t xml:space="preserve"> </w:t>
      </w:r>
      <w:r w:rsidR="003841E8" w:rsidRPr="00DC1709">
        <w:rPr>
          <w:i/>
          <w:iCs/>
          <w:szCs w:val="22"/>
          <w:lang w:val="nl-BE"/>
        </w:rPr>
        <w:t>Je toont een echte intentie tot constructief samenwerken met anderen. Je wil deel uitmaken van een team en anderen erbij betrekken. Je stelt samenwerking boven competitiviteit.</w:t>
      </w:r>
      <w:r w:rsidRPr="00DC1709">
        <w:rPr>
          <w:szCs w:val="22"/>
          <w:lang w:val="nl-BE"/>
        </w:rPr>
        <w:br/>
      </w:r>
      <w:r w:rsidR="00E90B61" w:rsidRPr="00DC1709">
        <w:rPr>
          <w:rFonts w:ascii="Wingdings" w:eastAsia="Wingdings" w:hAnsi="Wingdings" w:cs="Wingdings"/>
          <w:i/>
          <w:iCs/>
          <w:szCs w:val="22"/>
          <w:lang w:val="nl-BE"/>
        </w:rPr>
        <w:t>à</w:t>
      </w:r>
      <w:r w:rsidR="00E90B61" w:rsidRPr="00DC1709">
        <w:rPr>
          <w:i/>
          <w:iCs/>
          <w:szCs w:val="22"/>
          <w:lang w:val="nl-BE"/>
        </w:rPr>
        <w:t xml:space="preserve"> </w:t>
      </w:r>
      <w:r w:rsidRPr="00DC1709">
        <w:rPr>
          <w:i/>
          <w:iCs/>
          <w:szCs w:val="22"/>
          <w:lang w:val="nl-BE"/>
        </w:rPr>
        <w:t>Je anticipeert en werkt proactief op het bereiken van een goede samenwerking, zowel in eigen entiteit als erbuiten</w:t>
      </w:r>
    </w:p>
    <w:p w14:paraId="1A71FFFB" w14:textId="02CA7306" w:rsidR="00831830" w:rsidRPr="003841E8" w:rsidRDefault="00831830" w:rsidP="00DC1709">
      <w:pPr>
        <w:pStyle w:val="Lijstalinea"/>
        <w:numPr>
          <w:ilvl w:val="0"/>
          <w:numId w:val="12"/>
        </w:numPr>
        <w:spacing w:before="0" w:after="0" w:line="276" w:lineRule="auto"/>
        <w:rPr>
          <w:color w:val="3B3838" w:themeColor="background2" w:themeShade="40"/>
          <w:szCs w:val="22"/>
          <w:lang w:val="nl-BE"/>
        </w:rPr>
      </w:pPr>
      <w:r w:rsidRPr="003841E8">
        <w:rPr>
          <w:rFonts w:ascii="Calibri" w:hAnsi="Calibri" w:cs="Tisa Sans Pro Medium"/>
          <w:color w:val="5EBEB8"/>
          <w:szCs w:val="22"/>
          <w:lang w:val="nl-BE"/>
        </w:rPr>
        <w:t>Kwaliteit en nauwgezetheid</w:t>
      </w:r>
      <w:r w:rsidR="002B5810" w:rsidRPr="00DC1709">
        <w:rPr>
          <w:szCs w:val="22"/>
          <w:lang w:val="nl-BE"/>
        </w:rPr>
        <w:t xml:space="preserve">: </w:t>
      </w:r>
      <w:r w:rsidR="00551057" w:rsidRPr="00DC1709">
        <w:rPr>
          <w:i/>
          <w:iCs/>
          <w:szCs w:val="22"/>
          <w:lang w:val="nl-BE"/>
        </w:rPr>
        <w:t>Je bereidt een taak nauwkeurig voor, voert ze uit, werkt ze af, volgt ze op en stuurt ze bij waar nodig.</w:t>
      </w:r>
      <w:r w:rsidRPr="00DC1709">
        <w:rPr>
          <w:szCs w:val="22"/>
          <w:lang w:val="nl-BE"/>
        </w:rPr>
        <w:br/>
      </w:r>
      <w:r w:rsidR="00E90B61" w:rsidRPr="00DC1709">
        <w:rPr>
          <w:rFonts w:ascii="Wingdings" w:eastAsia="Wingdings" w:hAnsi="Wingdings" w:cs="Wingdings"/>
          <w:i/>
          <w:iCs/>
          <w:szCs w:val="22"/>
          <w:lang w:val="nl-BE"/>
        </w:rPr>
        <w:t>à</w:t>
      </w:r>
      <w:r w:rsidR="00E90B61" w:rsidRPr="00DC1709">
        <w:rPr>
          <w:i/>
          <w:iCs/>
          <w:szCs w:val="22"/>
          <w:lang w:val="nl-BE"/>
        </w:rPr>
        <w:t xml:space="preserve"> </w:t>
      </w:r>
      <w:r w:rsidRPr="00DC1709">
        <w:rPr>
          <w:i/>
          <w:iCs/>
          <w:szCs w:val="22"/>
          <w:lang w:val="nl-BE"/>
        </w:rPr>
        <w:t>Je bouwt kwaliteit in in de eigen processen en/of die van het team</w:t>
      </w:r>
    </w:p>
    <w:p w14:paraId="2276044C" w14:textId="5906E776" w:rsidR="00831830" w:rsidRPr="003841E8" w:rsidRDefault="00831830" w:rsidP="00DC1709">
      <w:pPr>
        <w:pStyle w:val="Lijstalinea"/>
        <w:numPr>
          <w:ilvl w:val="0"/>
          <w:numId w:val="12"/>
        </w:numPr>
        <w:spacing w:before="0" w:after="0" w:line="276" w:lineRule="auto"/>
        <w:rPr>
          <w:i/>
          <w:iCs/>
          <w:color w:val="3B3838" w:themeColor="background2" w:themeShade="40"/>
          <w:szCs w:val="22"/>
          <w:lang w:val="nl-BE"/>
        </w:rPr>
      </w:pPr>
      <w:r w:rsidRPr="003841E8">
        <w:rPr>
          <w:rFonts w:ascii="Calibri" w:hAnsi="Calibri" w:cs="Tisa Sans Pro Medium"/>
          <w:color w:val="5EBEB8"/>
          <w:szCs w:val="22"/>
          <w:lang w:val="nl-BE"/>
        </w:rPr>
        <w:t>Klantgerichtheid</w:t>
      </w:r>
      <w:r w:rsidR="002B5810" w:rsidRPr="00DC1709">
        <w:rPr>
          <w:szCs w:val="22"/>
          <w:lang w:val="nl-BE"/>
        </w:rPr>
        <w:t xml:space="preserve">: </w:t>
      </w:r>
      <w:r w:rsidR="00553C5E" w:rsidRPr="00DC1709">
        <w:rPr>
          <w:i/>
          <w:iCs/>
          <w:szCs w:val="22"/>
          <w:lang w:val="nl-BE"/>
        </w:rPr>
        <w:t>Je helpt anderen. Je richt je aandacht op het kennen van en beantwoorden aan de noden van interne en externe klanten. Je neemt klachten en problemen ernstig en zoekt naar oplossingen die de verwachtingen overtreffen.</w:t>
      </w:r>
      <w:r w:rsidRPr="00DC1709">
        <w:rPr>
          <w:szCs w:val="22"/>
          <w:lang w:val="nl-BE"/>
        </w:rPr>
        <w:br/>
      </w:r>
      <w:r w:rsidR="00E90B61" w:rsidRPr="00DC1709">
        <w:rPr>
          <w:rFonts w:ascii="Wingdings" w:eastAsia="Wingdings" w:hAnsi="Wingdings" w:cs="Wingdings"/>
          <w:i/>
          <w:iCs/>
          <w:szCs w:val="22"/>
          <w:lang w:val="nl-BE"/>
        </w:rPr>
        <w:t>à</w:t>
      </w:r>
      <w:r w:rsidR="00E90B61" w:rsidRPr="00DC1709">
        <w:rPr>
          <w:i/>
          <w:iCs/>
          <w:szCs w:val="22"/>
          <w:lang w:val="nl-BE"/>
        </w:rPr>
        <w:t xml:space="preserve"> </w:t>
      </w:r>
      <w:r w:rsidRPr="00DC1709">
        <w:rPr>
          <w:i/>
          <w:iCs/>
          <w:szCs w:val="22"/>
          <w:lang w:val="nl-BE"/>
        </w:rPr>
        <w:t xml:space="preserve">Je </w:t>
      </w:r>
      <w:r w:rsidR="00AD5F0B" w:rsidRPr="00DC1709">
        <w:rPr>
          <w:i/>
          <w:iCs/>
          <w:szCs w:val="22"/>
          <w:lang w:val="nl-BE"/>
        </w:rPr>
        <w:t>onderzoekt actief wensen en noden van klanten en stemt eigen dienstverlening erop af</w:t>
      </w:r>
    </w:p>
    <w:p w14:paraId="327B754B" w14:textId="6E82E748" w:rsidR="00831830" w:rsidRPr="003841E8" w:rsidRDefault="00831830" w:rsidP="00DC1709">
      <w:pPr>
        <w:pStyle w:val="Lijstalinea"/>
        <w:numPr>
          <w:ilvl w:val="0"/>
          <w:numId w:val="12"/>
        </w:numPr>
        <w:spacing w:before="0" w:after="0" w:line="276" w:lineRule="auto"/>
        <w:rPr>
          <w:color w:val="3B3838" w:themeColor="background2" w:themeShade="40"/>
          <w:szCs w:val="22"/>
          <w:lang w:val="nl-BE"/>
        </w:rPr>
      </w:pPr>
      <w:r w:rsidRPr="003841E8">
        <w:rPr>
          <w:rFonts w:ascii="Calibri" w:hAnsi="Calibri" w:cs="Tisa Sans Pro Medium"/>
          <w:color w:val="5EBEB8"/>
          <w:szCs w:val="22"/>
          <w:lang w:val="nl-BE"/>
        </w:rPr>
        <w:t>Integriteit</w:t>
      </w:r>
      <w:r w:rsidR="002B5810" w:rsidRPr="00DC1709">
        <w:rPr>
          <w:szCs w:val="22"/>
          <w:lang w:val="nl-BE"/>
        </w:rPr>
        <w:t xml:space="preserve">: </w:t>
      </w:r>
      <w:r w:rsidR="009D2268" w:rsidRPr="00DC1709">
        <w:rPr>
          <w:i/>
          <w:iCs/>
          <w:szCs w:val="22"/>
          <w:lang w:val="nl-BE"/>
        </w:rPr>
        <w:t>Je handelt vanuit de codes van algemeen aanvaarde sociale en ethische normen, zoals betrouwbaarheid, zorgvuldigheid, objectiviteit, gelijke behandeling, correctheid en transparantie</w:t>
      </w:r>
      <w:r w:rsidRPr="00DC1709">
        <w:rPr>
          <w:szCs w:val="22"/>
          <w:lang w:val="nl-BE"/>
        </w:rPr>
        <w:br/>
      </w:r>
      <w:r w:rsidR="00E90B61" w:rsidRPr="00DC1709">
        <w:rPr>
          <w:rFonts w:ascii="Wingdings" w:eastAsia="Wingdings" w:hAnsi="Wingdings" w:cs="Wingdings"/>
          <w:i/>
          <w:iCs/>
          <w:szCs w:val="22"/>
          <w:lang w:val="nl-BE"/>
        </w:rPr>
        <w:t>à</w:t>
      </w:r>
      <w:r w:rsidR="00E90B61" w:rsidRPr="00DC1709">
        <w:rPr>
          <w:i/>
          <w:iCs/>
          <w:szCs w:val="22"/>
          <w:lang w:val="nl-BE"/>
        </w:rPr>
        <w:t xml:space="preserve"> </w:t>
      </w:r>
      <w:r w:rsidRPr="00DC1709">
        <w:rPr>
          <w:i/>
          <w:iCs/>
          <w:szCs w:val="22"/>
          <w:lang w:val="nl-BE"/>
        </w:rPr>
        <w:t xml:space="preserve">Je </w:t>
      </w:r>
      <w:r w:rsidR="005D7BBB" w:rsidRPr="00DC1709">
        <w:rPr>
          <w:i/>
          <w:iCs/>
          <w:szCs w:val="22"/>
          <w:lang w:val="nl-BE"/>
        </w:rPr>
        <w:t>waakt over de naleving van afspraken, regels en ethiek en stuurt bij waar nodig</w:t>
      </w:r>
    </w:p>
    <w:p w14:paraId="454F92EA" w14:textId="77777777" w:rsidR="00831830" w:rsidRPr="003841E8" w:rsidRDefault="00831830" w:rsidP="00DC1709">
      <w:pPr>
        <w:spacing w:line="276" w:lineRule="auto"/>
        <w:rPr>
          <w:rFonts w:ascii="Calibri" w:hAnsi="Calibri" w:cs="Tisa Sans Pro Medium"/>
          <w:color w:val="5EBEB8"/>
          <w:szCs w:val="22"/>
          <w:lang w:val="nl-BE"/>
        </w:rPr>
      </w:pPr>
      <w:r w:rsidRPr="003841E8">
        <w:rPr>
          <w:rFonts w:ascii="Calibri" w:hAnsi="Calibri" w:cs="Tisa Sans Pro Medium"/>
          <w:color w:val="5EBEB8"/>
          <w:szCs w:val="22"/>
          <w:lang w:val="nl-BE"/>
        </w:rPr>
        <w:t>Functie(familie)gebonden competenties</w:t>
      </w:r>
    </w:p>
    <w:p w14:paraId="6F5B8DCE" w14:textId="536BE44E" w:rsidR="006F1CD3" w:rsidRPr="003841E8" w:rsidRDefault="00831830" w:rsidP="00DC1709">
      <w:pPr>
        <w:pStyle w:val="Lijstalinea"/>
        <w:numPr>
          <w:ilvl w:val="0"/>
          <w:numId w:val="12"/>
        </w:numPr>
        <w:spacing w:line="276" w:lineRule="auto"/>
        <w:rPr>
          <w:color w:val="auto"/>
          <w:lang w:val="nl-BE"/>
        </w:rPr>
      </w:pPr>
      <w:r w:rsidRPr="003841E8">
        <w:rPr>
          <w:rFonts w:ascii="Calibri" w:hAnsi="Calibri" w:cs="Tisa Sans Pro Medium"/>
          <w:color w:val="5EBEB8"/>
          <w:szCs w:val="22"/>
          <w:lang w:val="nl-BE"/>
        </w:rPr>
        <w:t>Analytisch denken</w:t>
      </w:r>
      <w:r w:rsidR="0078145C" w:rsidRPr="00DC1709">
        <w:rPr>
          <w:lang w:val="nl-BE"/>
        </w:rPr>
        <w:t>:</w:t>
      </w:r>
      <w:r w:rsidR="0078145C" w:rsidRPr="00DC1709">
        <w:rPr>
          <w:i/>
          <w:iCs/>
          <w:lang w:val="nl-BE"/>
        </w:rPr>
        <w:t xml:space="preserve"> </w:t>
      </w:r>
      <w:r w:rsidR="0078145C" w:rsidRPr="00DC1709">
        <w:rPr>
          <w:i/>
          <w:iCs/>
          <w:szCs w:val="22"/>
          <w:lang w:val="nl-BE"/>
        </w:rPr>
        <w:t>Je ontleedt een (complexe) situatie of probleem systematisch en gaat op een efficiënte wijze op zoek naar aanvullende, relevante informatie</w:t>
      </w:r>
      <w:r w:rsidR="007B2469" w:rsidRPr="00DC1709">
        <w:rPr>
          <w:szCs w:val="22"/>
          <w:lang w:val="nl-BE"/>
        </w:rPr>
        <w:br/>
      </w:r>
      <w:r w:rsidR="00E90B61" w:rsidRPr="00DC1709">
        <w:rPr>
          <w:rFonts w:ascii="Wingdings" w:eastAsia="Wingdings" w:hAnsi="Wingdings" w:cs="Wingdings"/>
          <w:i/>
          <w:iCs/>
          <w:szCs w:val="22"/>
          <w:lang w:val="nl-BE"/>
        </w:rPr>
        <w:t>à</w:t>
      </w:r>
      <w:r w:rsidR="00E90B61" w:rsidRPr="00DC1709">
        <w:rPr>
          <w:i/>
          <w:iCs/>
          <w:szCs w:val="22"/>
          <w:lang w:val="nl-BE"/>
        </w:rPr>
        <w:t xml:space="preserve"> </w:t>
      </w:r>
      <w:r w:rsidR="001B7FC5" w:rsidRPr="00DC1709">
        <w:rPr>
          <w:i/>
          <w:iCs/>
          <w:szCs w:val="22"/>
          <w:lang w:val="nl-BE"/>
        </w:rPr>
        <w:t>Je</w:t>
      </w:r>
      <w:r w:rsidR="001B7FC5" w:rsidRPr="00DC1709">
        <w:rPr>
          <w:szCs w:val="22"/>
          <w:lang w:val="nl-BE"/>
        </w:rPr>
        <w:t xml:space="preserve"> </w:t>
      </w:r>
      <w:r w:rsidR="001B7FC5" w:rsidRPr="00DC1709">
        <w:rPr>
          <w:bCs/>
          <w:i/>
          <w:szCs w:val="22"/>
          <w:lang w:val="nl-BE"/>
        </w:rPr>
        <w:t>maakt grondige analyses van complexe dossiers</w:t>
      </w:r>
    </w:p>
    <w:p w14:paraId="21CDCEE7" w14:textId="1AD06E6C" w:rsidR="00831830" w:rsidRPr="003841E8" w:rsidRDefault="007B2469" w:rsidP="00DC1709">
      <w:pPr>
        <w:pStyle w:val="Lijstalinea"/>
        <w:numPr>
          <w:ilvl w:val="0"/>
          <w:numId w:val="12"/>
        </w:numPr>
        <w:spacing w:line="276" w:lineRule="auto"/>
        <w:rPr>
          <w:i/>
          <w:iCs/>
          <w:color w:val="auto"/>
          <w:lang w:val="nl-BE"/>
        </w:rPr>
      </w:pPr>
      <w:r w:rsidRPr="003841E8">
        <w:rPr>
          <w:rFonts w:ascii="Calibri" w:hAnsi="Calibri" w:cs="Tisa Sans Pro Medium"/>
          <w:color w:val="5EBEB8"/>
          <w:szCs w:val="22"/>
          <w:lang w:val="nl-BE"/>
        </w:rPr>
        <w:t>Zelfstandig gedrag</w:t>
      </w:r>
      <w:r w:rsidR="0078145C" w:rsidRPr="00DC1709">
        <w:rPr>
          <w:lang w:val="nl-BE"/>
        </w:rPr>
        <w:t xml:space="preserve">: </w:t>
      </w:r>
      <w:r w:rsidR="0078145C" w:rsidRPr="00DC1709">
        <w:rPr>
          <w:i/>
          <w:iCs/>
          <w:lang w:val="nl-BE"/>
        </w:rPr>
        <w:t>Je kan zelfstandig een taak tot een goed einde te brengen</w:t>
      </w:r>
      <w:r w:rsidR="0078145C" w:rsidRPr="00DC1709">
        <w:rPr>
          <w:lang w:val="nl-BE"/>
        </w:rPr>
        <w:br/>
      </w:r>
      <w:r w:rsidR="00E90B61" w:rsidRPr="00DC1709">
        <w:rPr>
          <w:rFonts w:ascii="Wingdings" w:eastAsia="Wingdings" w:hAnsi="Wingdings" w:cs="Wingdings"/>
          <w:i/>
          <w:iCs/>
          <w:lang w:val="nl-BE"/>
        </w:rPr>
        <w:t>à</w:t>
      </w:r>
      <w:r w:rsidR="00E90B61" w:rsidRPr="00DC1709">
        <w:rPr>
          <w:i/>
          <w:iCs/>
          <w:lang w:val="nl-BE"/>
        </w:rPr>
        <w:t xml:space="preserve"> </w:t>
      </w:r>
      <w:r w:rsidR="00DD6058" w:rsidRPr="00DC1709">
        <w:rPr>
          <w:i/>
          <w:iCs/>
          <w:lang w:val="nl-BE"/>
        </w:rPr>
        <w:t>Je straalt zelfvertrouwen uit naar anderen en stimuleert zelfstandig gedrag</w:t>
      </w:r>
    </w:p>
    <w:p w14:paraId="32623D94" w14:textId="483A7AC5" w:rsidR="007B2469" w:rsidRPr="003841E8" w:rsidRDefault="007B2469" w:rsidP="00DC1709">
      <w:pPr>
        <w:pStyle w:val="Lijstalinea"/>
        <w:numPr>
          <w:ilvl w:val="0"/>
          <w:numId w:val="12"/>
        </w:numPr>
        <w:spacing w:line="276" w:lineRule="auto"/>
        <w:rPr>
          <w:i/>
          <w:iCs/>
          <w:color w:val="auto"/>
          <w:lang w:val="nl-BE"/>
        </w:rPr>
      </w:pPr>
      <w:r w:rsidRPr="003841E8">
        <w:rPr>
          <w:rFonts w:ascii="Calibri" w:hAnsi="Calibri" w:cs="Tisa Sans Pro Medium"/>
          <w:color w:val="5EBEB8"/>
          <w:szCs w:val="22"/>
          <w:lang w:val="nl-BE"/>
        </w:rPr>
        <w:t>Plannen en organiseren</w:t>
      </w:r>
      <w:r w:rsidR="0078145C" w:rsidRPr="00DC1709">
        <w:rPr>
          <w:lang w:val="nl-BE"/>
        </w:rPr>
        <w:t xml:space="preserve">: </w:t>
      </w:r>
      <w:r w:rsidR="00C46C73" w:rsidRPr="00DC1709">
        <w:rPr>
          <w:i/>
          <w:iCs/>
          <w:lang w:val="nl-BE"/>
        </w:rPr>
        <w:t>Je brengt structuur aan in tijd en ruimte, en stelt prioriteiten bij het aanpakken van taken en opdrachten zodat deze volgens een vooropgestelde planning gerealiseerd worden</w:t>
      </w:r>
      <w:r w:rsidRPr="00DC1709">
        <w:rPr>
          <w:lang w:val="nl-BE"/>
        </w:rPr>
        <w:br/>
      </w:r>
      <w:r w:rsidR="00E90B61" w:rsidRPr="00DC1709">
        <w:rPr>
          <w:rFonts w:ascii="Wingdings" w:eastAsia="Wingdings" w:hAnsi="Wingdings" w:cs="Wingdings"/>
          <w:i/>
          <w:iCs/>
          <w:lang w:val="nl-BE"/>
        </w:rPr>
        <w:t>à</w:t>
      </w:r>
      <w:r w:rsidR="00E90B61" w:rsidRPr="00DC1709">
        <w:rPr>
          <w:i/>
          <w:iCs/>
          <w:lang w:val="nl-BE"/>
        </w:rPr>
        <w:t xml:space="preserve"> </w:t>
      </w:r>
      <w:r w:rsidR="007926D4" w:rsidRPr="00DC1709">
        <w:rPr>
          <w:i/>
          <w:iCs/>
          <w:lang w:val="nl-BE"/>
        </w:rPr>
        <w:t xml:space="preserve">Je plant en organiseert </w:t>
      </w:r>
      <w:r w:rsidR="00411D15" w:rsidRPr="00DC1709">
        <w:rPr>
          <w:i/>
          <w:iCs/>
          <w:lang w:val="nl-BE"/>
        </w:rPr>
        <w:t xml:space="preserve">tijdig en correct </w:t>
      </w:r>
      <w:r w:rsidR="007926D4" w:rsidRPr="00DC1709">
        <w:rPr>
          <w:i/>
          <w:iCs/>
          <w:lang w:val="nl-BE"/>
        </w:rPr>
        <w:t>je eigen werk</w:t>
      </w:r>
    </w:p>
    <w:p w14:paraId="1F8D5034" w14:textId="4367570A" w:rsidR="007B2469" w:rsidRPr="00DC1709" w:rsidRDefault="007B2469" w:rsidP="00DC1709">
      <w:pPr>
        <w:pStyle w:val="Lijstalinea"/>
        <w:numPr>
          <w:ilvl w:val="0"/>
          <w:numId w:val="12"/>
        </w:numPr>
        <w:spacing w:line="276" w:lineRule="auto"/>
        <w:rPr>
          <w:lang w:val="nl-BE"/>
        </w:rPr>
      </w:pPr>
      <w:r w:rsidRPr="003841E8">
        <w:rPr>
          <w:rFonts w:ascii="Calibri" w:hAnsi="Calibri" w:cs="Tisa Sans Pro Medium"/>
          <w:color w:val="5EBEB8"/>
          <w:szCs w:val="22"/>
          <w:lang w:val="nl-BE"/>
        </w:rPr>
        <w:t>Creativiteit</w:t>
      </w:r>
      <w:r w:rsidR="002B5810" w:rsidRPr="00DC1709">
        <w:rPr>
          <w:lang w:val="nl-BE"/>
        </w:rPr>
        <w:t xml:space="preserve">: </w:t>
      </w:r>
      <w:r w:rsidR="002B5810" w:rsidRPr="00DC1709">
        <w:rPr>
          <w:i/>
          <w:iCs/>
          <w:lang w:val="nl-BE"/>
        </w:rPr>
        <w:t>Je formuleert originele en vernieuwende oplossingen en voorstellen</w:t>
      </w:r>
      <w:r w:rsidR="002356C1" w:rsidRPr="00DC1709">
        <w:rPr>
          <w:lang w:val="nl-BE"/>
        </w:rPr>
        <w:br/>
      </w:r>
      <w:r w:rsidR="00E90B61" w:rsidRPr="00DC1709">
        <w:rPr>
          <w:rFonts w:ascii="Wingdings" w:eastAsia="Wingdings" w:hAnsi="Wingdings" w:cs="Wingdings"/>
          <w:i/>
          <w:iCs/>
          <w:lang w:val="nl-BE"/>
        </w:rPr>
        <w:t>à</w:t>
      </w:r>
      <w:r w:rsidR="00E90B61" w:rsidRPr="00DC1709">
        <w:rPr>
          <w:i/>
          <w:iCs/>
          <w:lang w:val="nl-BE"/>
        </w:rPr>
        <w:t xml:space="preserve"> </w:t>
      </w:r>
      <w:r w:rsidR="00C446F4" w:rsidRPr="00DC1709">
        <w:rPr>
          <w:i/>
          <w:iCs/>
          <w:lang w:val="nl-BE"/>
        </w:rPr>
        <w:t>Je bent zelfstandig, proactief en neemt initiatief bij veranderingen</w:t>
      </w:r>
      <w:r w:rsidRPr="00DC1709">
        <w:rPr>
          <w:i/>
          <w:iCs/>
          <w:lang w:val="nl-BE"/>
        </w:rPr>
        <w:br/>
      </w:r>
    </w:p>
    <w:p w14:paraId="265C126C" w14:textId="77777777" w:rsidR="006F1CD3" w:rsidRPr="00DC1709" w:rsidRDefault="006F1CD3" w:rsidP="00DC1709">
      <w:pPr>
        <w:spacing w:line="276" w:lineRule="auto"/>
        <w:rPr>
          <w:lang w:val="nl-BE"/>
        </w:rPr>
      </w:pPr>
      <w:r w:rsidRPr="00DC1709">
        <w:rPr>
          <w:rFonts w:cs="Times New Roman"/>
          <w:i/>
          <w:iCs/>
          <w:lang w:val="nl-BE"/>
        </w:rPr>
        <w:t>Deze functie- en profielbeschrijving zijn niet beperkend en kunnen te allen tijde worden aangepast aan nieuwe evoluties of organisatorische accenten binnen de stad en het OCMW.</w:t>
      </w:r>
    </w:p>
    <w:p w14:paraId="353B7301" w14:textId="77777777" w:rsidR="0021686B" w:rsidRPr="003841E8" w:rsidRDefault="00DE7741" w:rsidP="00DC1709">
      <w:pPr>
        <w:spacing w:line="276" w:lineRule="auto"/>
        <w:jc w:val="both"/>
        <w:rPr>
          <w:color w:val="5FBFB9"/>
          <w:sz w:val="28"/>
          <w:szCs w:val="28"/>
          <w:lang w:val="nl-BE"/>
        </w:rPr>
      </w:pPr>
      <w:r w:rsidRPr="003841E8">
        <w:rPr>
          <w:color w:val="5FBFB9"/>
          <w:sz w:val="28"/>
          <w:szCs w:val="28"/>
          <w:lang w:val="nl-BE"/>
        </w:rPr>
        <w:t>_________________________________________________________________</w:t>
      </w:r>
      <w:r w:rsidRPr="003841E8">
        <w:rPr>
          <w:lang w:val="nl-BE"/>
        </w:rPr>
        <w:t xml:space="preserve"> </w:t>
      </w:r>
    </w:p>
    <w:sectPr w:rsidR="0021686B" w:rsidRPr="003841E8" w:rsidSect="007D6018">
      <w:headerReference w:type="even" r:id="rId11"/>
      <w:headerReference w:type="default" r:id="rId12"/>
      <w:footerReference w:type="even" r:id="rId13"/>
      <w:footerReference w:type="default" r:id="rId14"/>
      <w:headerReference w:type="first" r:id="rId15"/>
      <w:footerReference w:type="first" r:id="rId16"/>
      <w:pgSz w:w="11900" w:h="16820"/>
      <w:pgMar w:top="1134" w:right="985" w:bottom="1701" w:left="1701" w:header="33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3E642" w14:textId="77777777" w:rsidR="007E5E87" w:rsidRDefault="007E5E87" w:rsidP="00E40BCE">
      <w:r>
        <w:separator/>
      </w:r>
    </w:p>
  </w:endnote>
  <w:endnote w:type="continuationSeparator" w:id="0">
    <w:p w14:paraId="041B8B1F" w14:textId="77777777" w:rsidR="007E5E87" w:rsidRDefault="007E5E87" w:rsidP="00E40BCE">
      <w:r>
        <w:continuationSeparator/>
      </w:r>
    </w:p>
  </w:endnote>
  <w:endnote w:type="continuationNotice" w:id="1">
    <w:p w14:paraId="473865AB" w14:textId="77777777" w:rsidR="007E5E87" w:rsidRDefault="007E5E8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Pro-Regular">
    <w:altName w:val="Times New Roman"/>
    <w:panose1 w:val="00000000000000000000"/>
    <w:charset w:val="00"/>
    <w:family w:val="roman"/>
    <w:notTrueType/>
    <w:pitch w:val="variable"/>
    <w:sig w:usb0="00000001" w:usb1="5000E07B" w:usb2="00000000" w:usb3="00000000" w:csb0="0000019F" w:csb1="00000000"/>
  </w:font>
  <w:font w:name="Tisa Sans Pro Medium">
    <w:panose1 w:val="00000000000000000000"/>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B884B"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sidRPr="0021686B">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p w14:paraId="3C386862" w14:textId="77777777" w:rsidR="0021686B" w:rsidRDefault="0021686B">
    <w:pPr>
      <w:pStyle w:val="Voettekst"/>
      <w:jc w:val="right"/>
    </w:pPr>
  </w:p>
  <w:p w14:paraId="5B0947D9" w14:textId="77777777" w:rsidR="00E40BCE" w:rsidRDefault="00E40BCE" w:rsidP="00E40BC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765568"/>
      <w:docPartObj>
        <w:docPartGallery w:val="Page Numbers (Bottom of Page)"/>
        <w:docPartUnique/>
      </w:docPartObj>
    </w:sdtPr>
    <w:sdtEndPr/>
    <w:sdtContent>
      <w:p w14:paraId="065FF998"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sdtContent>
  </w:sdt>
  <w:p w14:paraId="2AF700DB" w14:textId="77777777" w:rsidR="0021686B" w:rsidRDefault="0021686B" w:rsidP="0021686B">
    <w:pPr>
      <w:pStyle w:val="Voettekst"/>
      <w:ind w:right="360"/>
    </w:pPr>
  </w:p>
  <w:p w14:paraId="60E893B8" w14:textId="77777777" w:rsidR="00E40BCE" w:rsidRPr="0021686B" w:rsidRDefault="00E40BCE" w:rsidP="00E40BCE">
    <w:pPr>
      <w:pStyle w:val="Voettekst"/>
      <w:ind w:right="360"/>
      <w:rPr>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AF412" w14:textId="77777777" w:rsidR="00D21FD9" w:rsidRDefault="00D21FD9">
    <w:pPr>
      <w:pStyle w:val="Voettekst"/>
    </w:pPr>
    <w:r>
      <w:rPr>
        <w:noProof/>
        <w:szCs w:val="20"/>
        <w:lang w:val="nl-BE" w:eastAsia="nl-BE"/>
      </w:rPr>
      <w:drawing>
        <wp:anchor distT="0" distB="0" distL="114300" distR="114300" simplePos="0" relativeHeight="251658240" behindDoc="1" locked="0" layoutInCell="1" allowOverlap="1" wp14:anchorId="12190768" wp14:editId="653DDA66">
          <wp:simplePos x="0" y="0"/>
          <wp:positionH relativeFrom="column">
            <wp:posOffset>-1091565</wp:posOffset>
          </wp:positionH>
          <wp:positionV relativeFrom="paragraph">
            <wp:posOffset>-1154430</wp:posOffset>
          </wp:positionV>
          <wp:extent cx="8246381" cy="1490841"/>
          <wp:effectExtent l="0" t="0" r="2540" b="0"/>
          <wp:wrapNone/>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ief-Stad-Lommel-balk.png"/>
                  <pic:cNvPicPr/>
                </pic:nvPicPr>
                <pic:blipFill rotWithShape="1">
                  <a:blip r:embed="rId1">
                    <a:extLst>
                      <a:ext uri="{28A0092B-C50C-407E-A947-70E740481C1C}">
                        <a14:useLocalDpi xmlns:a14="http://schemas.microsoft.com/office/drawing/2010/main" val="0"/>
                      </a:ext>
                    </a:extLst>
                  </a:blip>
                  <a:srcRect t="-39" b="-39"/>
                  <a:stretch/>
                </pic:blipFill>
                <pic:spPr>
                  <a:xfrm>
                    <a:off x="0" y="0"/>
                    <a:ext cx="8246381" cy="1490841"/>
                  </a:xfrm>
                  <a:prstGeom prst="rect">
                    <a:avLst/>
                  </a:prstGeom>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52196" w14:textId="77777777" w:rsidR="007E5E87" w:rsidRDefault="007E5E87" w:rsidP="00E40BCE">
      <w:r>
        <w:separator/>
      </w:r>
    </w:p>
  </w:footnote>
  <w:footnote w:type="continuationSeparator" w:id="0">
    <w:p w14:paraId="6F9059DE" w14:textId="77777777" w:rsidR="007E5E87" w:rsidRDefault="007E5E87" w:rsidP="00E40BCE">
      <w:r>
        <w:continuationSeparator/>
      </w:r>
    </w:p>
  </w:footnote>
  <w:footnote w:type="continuationNotice" w:id="1">
    <w:p w14:paraId="67C64D0B" w14:textId="77777777" w:rsidR="007E5E87" w:rsidRDefault="007E5E8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F917A"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Janplein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1D1CD801" w14:textId="77777777" w:rsidR="0021686B" w:rsidRPr="0021686B" w:rsidRDefault="0021686B">
    <w:pPr>
      <w:pStyle w:val="Koptekst"/>
      <w:rPr>
        <w:lang w:val="nl-B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32809" w14:textId="77777777" w:rsidR="009361A8" w:rsidRPr="009361A8" w:rsidRDefault="009361A8" w:rsidP="009361A8">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sidR="00096E84">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Janplein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07D3B139" w14:textId="77777777" w:rsidR="009361A8" w:rsidRPr="009361A8" w:rsidRDefault="009361A8" w:rsidP="009361A8">
    <w:pPr>
      <w:pStyle w:val="Koptekst"/>
      <w:jc w:val="center"/>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CB882"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Janplein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7B7F4484" w14:textId="77777777" w:rsidR="0021686B" w:rsidRPr="0021686B" w:rsidRDefault="0021686B">
    <w:pPr>
      <w:pStyle w:val="Koptekst"/>
      <w:rPr>
        <w:lang w:val="nl-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40B"/>
    <w:multiLevelType w:val="hybridMultilevel"/>
    <w:tmpl w:val="B7386D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FB28EA"/>
    <w:multiLevelType w:val="multilevel"/>
    <w:tmpl w:val="A9FE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423733"/>
    <w:multiLevelType w:val="multilevel"/>
    <w:tmpl w:val="CF90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EC37C6"/>
    <w:multiLevelType w:val="multilevel"/>
    <w:tmpl w:val="E0A0F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384301"/>
    <w:multiLevelType w:val="multilevel"/>
    <w:tmpl w:val="65FCE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F46430"/>
    <w:multiLevelType w:val="multilevel"/>
    <w:tmpl w:val="B266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0264E4"/>
    <w:multiLevelType w:val="multilevel"/>
    <w:tmpl w:val="765C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384E37"/>
    <w:multiLevelType w:val="multilevel"/>
    <w:tmpl w:val="C2002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F351F9"/>
    <w:multiLevelType w:val="hybridMultilevel"/>
    <w:tmpl w:val="16CA9BA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8912C33"/>
    <w:multiLevelType w:val="multilevel"/>
    <w:tmpl w:val="D50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21525C"/>
    <w:multiLevelType w:val="multilevel"/>
    <w:tmpl w:val="9F24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553BDF"/>
    <w:multiLevelType w:val="multilevel"/>
    <w:tmpl w:val="2DCC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E74DA2"/>
    <w:multiLevelType w:val="multilevel"/>
    <w:tmpl w:val="023AA7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3AF7B52"/>
    <w:multiLevelType w:val="multilevel"/>
    <w:tmpl w:val="B470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2F01FF"/>
    <w:multiLevelType w:val="multilevel"/>
    <w:tmpl w:val="8950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356B0B"/>
    <w:multiLevelType w:val="multilevel"/>
    <w:tmpl w:val="8ECA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C73D8A"/>
    <w:multiLevelType w:val="multilevel"/>
    <w:tmpl w:val="381E6A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40DD26F2"/>
    <w:multiLevelType w:val="multilevel"/>
    <w:tmpl w:val="7B56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213F02"/>
    <w:multiLevelType w:val="multilevel"/>
    <w:tmpl w:val="E390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6566E9"/>
    <w:multiLevelType w:val="multilevel"/>
    <w:tmpl w:val="7216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E61FB0"/>
    <w:multiLevelType w:val="multilevel"/>
    <w:tmpl w:val="CE9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845A98"/>
    <w:multiLevelType w:val="multilevel"/>
    <w:tmpl w:val="671C3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2735D3"/>
    <w:multiLevelType w:val="multilevel"/>
    <w:tmpl w:val="47F27E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D75673"/>
    <w:multiLevelType w:val="multilevel"/>
    <w:tmpl w:val="A4942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BA959BF"/>
    <w:multiLevelType w:val="multilevel"/>
    <w:tmpl w:val="8E30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B6C12F8"/>
    <w:multiLevelType w:val="multilevel"/>
    <w:tmpl w:val="E3E2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F081053"/>
    <w:multiLevelType w:val="hybridMultilevel"/>
    <w:tmpl w:val="F7809626"/>
    <w:lvl w:ilvl="0" w:tplc="B1C8D5AE">
      <w:numFmt w:val="bullet"/>
      <w:lvlText w:val="•"/>
      <w:lvlJc w:val="left"/>
      <w:pPr>
        <w:ind w:left="1080" w:hanging="72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05B3FD8"/>
    <w:multiLevelType w:val="multilevel"/>
    <w:tmpl w:val="0AA0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61C20BE6"/>
    <w:multiLevelType w:val="multilevel"/>
    <w:tmpl w:val="3B18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8F13019"/>
    <w:multiLevelType w:val="multilevel"/>
    <w:tmpl w:val="BF7CA242"/>
    <w:lvl w:ilvl="0">
      <w:start w:val="1"/>
      <w:numFmt w:val="bullet"/>
      <w:lvlText w:val=""/>
      <w:lvlJc w:val="left"/>
      <w:pPr>
        <w:tabs>
          <w:tab w:val="num" w:pos="1854"/>
        </w:tabs>
        <w:ind w:left="1854" w:hanging="360"/>
      </w:pPr>
      <w:rPr>
        <w:rFonts w:ascii="Symbol" w:hAnsi="Symbol" w:hint="default"/>
        <w:sz w:val="20"/>
      </w:rPr>
    </w:lvl>
    <w:lvl w:ilvl="1" w:tentative="1">
      <w:start w:val="1"/>
      <w:numFmt w:val="bullet"/>
      <w:lvlText w:val=""/>
      <w:lvlJc w:val="left"/>
      <w:pPr>
        <w:tabs>
          <w:tab w:val="num" w:pos="2574"/>
        </w:tabs>
        <w:ind w:left="2574" w:hanging="360"/>
      </w:pPr>
      <w:rPr>
        <w:rFonts w:ascii="Symbol" w:hAnsi="Symbol" w:hint="default"/>
        <w:sz w:val="20"/>
      </w:rPr>
    </w:lvl>
    <w:lvl w:ilvl="2" w:tentative="1">
      <w:start w:val="1"/>
      <w:numFmt w:val="bullet"/>
      <w:lvlText w:val=""/>
      <w:lvlJc w:val="left"/>
      <w:pPr>
        <w:tabs>
          <w:tab w:val="num" w:pos="3294"/>
        </w:tabs>
        <w:ind w:left="3294" w:hanging="360"/>
      </w:pPr>
      <w:rPr>
        <w:rFonts w:ascii="Symbol" w:hAnsi="Symbol" w:hint="default"/>
        <w:sz w:val="20"/>
      </w:rPr>
    </w:lvl>
    <w:lvl w:ilvl="3" w:tentative="1">
      <w:start w:val="1"/>
      <w:numFmt w:val="bullet"/>
      <w:lvlText w:val=""/>
      <w:lvlJc w:val="left"/>
      <w:pPr>
        <w:tabs>
          <w:tab w:val="num" w:pos="4014"/>
        </w:tabs>
        <w:ind w:left="4014" w:hanging="360"/>
      </w:pPr>
      <w:rPr>
        <w:rFonts w:ascii="Symbol" w:hAnsi="Symbol" w:hint="default"/>
        <w:sz w:val="20"/>
      </w:rPr>
    </w:lvl>
    <w:lvl w:ilvl="4" w:tentative="1">
      <w:start w:val="1"/>
      <w:numFmt w:val="bullet"/>
      <w:lvlText w:val=""/>
      <w:lvlJc w:val="left"/>
      <w:pPr>
        <w:tabs>
          <w:tab w:val="num" w:pos="4734"/>
        </w:tabs>
        <w:ind w:left="4734" w:hanging="360"/>
      </w:pPr>
      <w:rPr>
        <w:rFonts w:ascii="Symbol" w:hAnsi="Symbol" w:hint="default"/>
        <w:sz w:val="20"/>
      </w:rPr>
    </w:lvl>
    <w:lvl w:ilvl="5" w:tentative="1">
      <w:start w:val="1"/>
      <w:numFmt w:val="bullet"/>
      <w:lvlText w:val=""/>
      <w:lvlJc w:val="left"/>
      <w:pPr>
        <w:tabs>
          <w:tab w:val="num" w:pos="5454"/>
        </w:tabs>
        <w:ind w:left="5454" w:hanging="360"/>
      </w:pPr>
      <w:rPr>
        <w:rFonts w:ascii="Symbol" w:hAnsi="Symbol" w:hint="default"/>
        <w:sz w:val="20"/>
      </w:rPr>
    </w:lvl>
    <w:lvl w:ilvl="6" w:tentative="1">
      <w:start w:val="1"/>
      <w:numFmt w:val="bullet"/>
      <w:lvlText w:val=""/>
      <w:lvlJc w:val="left"/>
      <w:pPr>
        <w:tabs>
          <w:tab w:val="num" w:pos="6174"/>
        </w:tabs>
        <w:ind w:left="6174" w:hanging="360"/>
      </w:pPr>
      <w:rPr>
        <w:rFonts w:ascii="Symbol" w:hAnsi="Symbol" w:hint="default"/>
        <w:sz w:val="20"/>
      </w:rPr>
    </w:lvl>
    <w:lvl w:ilvl="7" w:tentative="1">
      <w:start w:val="1"/>
      <w:numFmt w:val="bullet"/>
      <w:lvlText w:val=""/>
      <w:lvlJc w:val="left"/>
      <w:pPr>
        <w:tabs>
          <w:tab w:val="num" w:pos="6894"/>
        </w:tabs>
        <w:ind w:left="6894" w:hanging="360"/>
      </w:pPr>
      <w:rPr>
        <w:rFonts w:ascii="Symbol" w:hAnsi="Symbol" w:hint="default"/>
        <w:sz w:val="20"/>
      </w:rPr>
    </w:lvl>
    <w:lvl w:ilvl="8" w:tentative="1">
      <w:start w:val="1"/>
      <w:numFmt w:val="bullet"/>
      <w:lvlText w:val=""/>
      <w:lvlJc w:val="left"/>
      <w:pPr>
        <w:tabs>
          <w:tab w:val="num" w:pos="7614"/>
        </w:tabs>
        <w:ind w:left="7614" w:hanging="360"/>
      </w:pPr>
      <w:rPr>
        <w:rFonts w:ascii="Symbol" w:hAnsi="Symbol" w:hint="default"/>
        <w:sz w:val="20"/>
      </w:rPr>
    </w:lvl>
  </w:abstractNum>
  <w:abstractNum w:abstractNumId="30" w15:restartNumberingAfterBreak="0">
    <w:nsid w:val="6E853176"/>
    <w:multiLevelType w:val="multilevel"/>
    <w:tmpl w:val="9338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FE167B3"/>
    <w:multiLevelType w:val="multilevel"/>
    <w:tmpl w:val="193A4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652407"/>
    <w:multiLevelType w:val="multilevel"/>
    <w:tmpl w:val="B492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8F60D9"/>
    <w:multiLevelType w:val="multilevel"/>
    <w:tmpl w:val="4F70E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9DB278F"/>
    <w:multiLevelType w:val="multilevel"/>
    <w:tmpl w:val="8F58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907171"/>
    <w:multiLevelType w:val="multilevel"/>
    <w:tmpl w:val="7FC0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DC11B56"/>
    <w:multiLevelType w:val="hybridMultilevel"/>
    <w:tmpl w:val="BC6E3D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E706C13"/>
    <w:multiLevelType w:val="hybridMultilevel"/>
    <w:tmpl w:val="E7147DF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541824007">
    <w:abstractNumId w:val="36"/>
  </w:num>
  <w:num w:numId="2" w16cid:durableId="794833661">
    <w:abstractNumId w:val="26"/>
  </w:num>
  <w:num w:numId="3" w16cid:durableId="1888183663">
    <w:abstractNumId w:val="11"/>
  </w:num>
  <w:num w:numId="4" w16cid:durableId="998776245">
    <w:abstractNumId w:val="12"/>
  </w:num>
  <w:num w:numId="5" w16cid:durableId="331031396">
    <w:abstractNumId w:val="29"/>
  </w:num>
  <w:num w:numId="6" w16cid:durableId="1982611791">
    <w:abstractNumId w:val="34"/>
  </w:num>
  <w:num w:numId="7" w16cid:durableId="502816214">
    <w:abstractNumId w:val="16"/>
  </w:num>
  <w:num w:numId="8" w16cid:durableId="265577211">
    <w:abstractNumId w:val="22"/>
  </w:num>
  <w:num w:numId="9" w16cid:durableId="1562208261">
    <w:abstractNumId w:val="27"/>
  </w:num>
  <w:num w:numId="10" w16cid:durableId="1406875768">
    <w:abstractNumId w:val="0"/>
  </w:num>
  <w:num w:numId="11" w16cid:durableId="1337458731">
    <w:abstractNumId w:val="33"/>
  </w:num>
  <w:num w:numId="12" w16cid:durableId="389574880">
    <w:abstractNumId w:val="37"/>
  </w:num>
  <w:num w:numId="13" w16cid:durableId="338390054">
    <w:abstractNumId w:val="21"/>
  </w:num>
  <w:num w:numId="14" w16cid:durableId="1693527601">
    <w:abstractNumId w:val="23"/>
  </w:num>
  <w:num w:numId="15" w16cid:durableId="1353191916">
    <w:abstractNumId w:val="25"/>
  </w:num>
  <w:num w:numId="16" w16cid:durableId="522403701">
    <w:abstractNumId w:val="20"/>
  </w:num>
  <w:num w:numId="17" w16cid:durableId="1240210414">
    <w:abstractNumId w:val="14"/>
  </w:num>
  <w:num w:numId="18" w16cid:durableId="1431193299">
    <w:abstractNumId w:val="15"/>
  </w:num>
  <w:num w:numId="19" w16cid:durableId="515847671">
    <w:abstractNumId w:val="8"/>
  </w:num>
  <w:num w:numId="20" w16cid:durableId="155656237">
    <w:abstractNumId w:val="30"/>
  </w:num>
  <w:num w:numId="21" w16cid:durableId="944652569">
    <w:abstractNumId w:val="2"/>
  </w:num>
  <w:num w:numId="22" w16cid:durableId="64496246">
    <w:abstractNumId w:val="10"/>
  </w:num>
  <w:num w:numId="23" w16cid:durableId="404882177">
    <w:abstractNumId w:val="17"/>
  </w:num>
  <w:num w:numId="24" w16cid:durableId="965044918">
    <w:abstractNumId w:val="31"/>
  </w:num>
  <w:num w:numId="25" w16cid:durableId="1460566159">
    <w:abstractNumId w:val="7"/>
  </w:num>
  <w:num w:numId="26" w16cid:durableId="752748305">
    <w:abstractNumId w:val="28"/>
  </w:num>
  <w:num w:numId="27" w16cid:durableId="1869176125">
    <w:abstractNumId w:val="9"/>
  </w:num>
  <w:num w:numId="28" w16cid:durableId="1224869114">
    <w:abstractNumId w:val="13"/>
  </w:num>
  <w:num w:numId="29" w16cid:durableId="2135559678">
    <w:abstractNumId w:val="4"/>
  </w:num>
  <w:num w:numId="30" w16cid:durableId="711199731">
    <w:abstractNumId w:val="3"/>
  </w:num>
  <w:num w:numId="31" w16cid:durableId="1623346454">
    <w:abstractNumId w:val="5"/>
  </w:num>
  <w:num w:numId="32" w16cid:durableId="818887036">
    <w:abstractNumId w:val="35"/>
  </w:num>
  <w:num w:numId="33" w16cid:durableId="101803920">
    <w:abstractNumId w:val="1"/>
  </w:num>
  <w:num w:numId="34" w16cid:durableId="683439988">
    <w:abstractNumId w:val="18"/>
  </w:num>
  <w:num w:numId="35" w16cid:durableId="1186671943">
    <w:abstractNumId w:val="32"/>
  </w:num>
  <w:num w:numId="36" w16cid:durableId="1837114271">
    <w:abstractNumId w:val="19"/>
  </w:num>
  <w:num w:numId="37" w16cid:durableId="310867308">
    <w:abstractNumId w:val="24"/>
  </w:num>
  <w:num w:numId="38" w16cid:durableId="16939182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defaultTabStop w:val="720"/>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153EF"/>
    <w:rsid w:val="00007809"/>
    <w:rsid w:val="000153EF"/>
    <w:rsid w:val="000176B2"/>
    <w:rsid w:val="000265B7"/>
    <w:rsid w:val="000521B2"/>
    <w:rsid w:val="0006759A"/>
    <w:rsid w:val="000704D0"/>
    <w:rsid w:val="00071C06"/>
    <w:rsid w:val="00073B92"/>
    <w:rsid w:val="00081228"/>
    <w:rsid w:val="00096E84"/>
    <w:rsid w:val="000A0DDE"/>
    <w:rsid w:val="000A55C0"/>
    <w:rsid w:val="000C50AE"/>
    <w:rsid w:val="000D3FD3"/>
    <w:rsid w:val="000E455C"/>
    <w:rsid w:val="000F07A4"/>
    <w:rsid w:val="000F69D1"/>
    <w:rsid w:val="00116846"/>
    <w:rsid w:val="00124A26"/>
    <w:rsid w:val="00131859"/>
    <w:rsid w:val="00153D4E"/>
    <w:rsid w:val="00166B40"/>
    <w:rsid w:val="001B2E7A"/>
    <w:rsid w:val="001B7FC5"/>
    <w:rsid w:val="001C7B42"/>
    <w:rsid w:val="001F6631"/>
    <w:rsid w:val="002054D2"/>
    <w:rsid w:val="002121DC"/>
    <w:rsid w:val="0021686B"/>
    <w:rsid w:val="002356C1"/>
    <w:rsid w:val="002A700F"/>
    <w:rsid w:val="002B5810"/>
    <w:rsid w:val="002C1F32"/>
    <w:rsid w:val="002C31BB"/>
    <w:rsid w:val="002D2C7B"/>
    <w:rsid w:val="002E1FE1"/>
    <w:rsid w:val="002F4694"/>
    <w:rsid w:val="002F5583"/>
    <w:rsid w:val="002F6658"/>
    <w:rsid w:val="00310D1A"/>
    <w:rsid w:val="003117C4"/>
    <w:rsid w:val="00335D0C"/>
    <w:rsid w:val="0036040B"/>
    <w:rsid w:val="0038073B"/>
    <w:rsid w:val="003841E8"/>
    <w:rsid w:val="003A2047"/>
    <w:rsid w:val="003A29F2"/>
    <w:rsid w:val="003A7010"/>
    <w:rsid w:val="003B63D6"/>
    <w:rsid w:val="003E2BC1"/>
    <w:rsid w:val="003E376D"/>
    <w:rsid w:val="003F6806"/>
    <w:rsid w:val="0040727A"/>
    <w:rsid w:val="00411D15"/>
    <w:rsid w:val="00414C41"/>
    <w:rsid w:val="00430EF1"/>
    <w:rsid w:val="0046195E"/>
    <w:rsid w:val="00470F61"/>
    <w:rsid w:val="00475293"/>
    <w:rsid w:val="00483B79"/>
    <w:rsid w:val="004847B8"/>
    <w:rsid w:val="004C419F"/>
    <w:rsid w:val="004E1F0C"/>
    <w:rsid w:val="004E56BA"/>
    <w:rsid w:val="004F010C"/>
    <w:rsid w:val="00520DE8"/>
    <w:rsid w:val="005241BD"/>
    <w:rsid w:val="005253B0"/>
    <w:rsid w:val="00527756"/>
    <w:rsid w:val="00551057"/>
    <w:rsid w:val="00553C5E"/>
    <w:rsid w:val="00561A4E"/>
    <w:rsid w:val="00563945"/>
    <w:rsid w:val="005746C3"/>
    <w:rsid w:val="00582672"/>
    <w:rsid w:val="005D08DC"/>
    <w:rsid w:val="005D7BBB"/>
    <w:rsid w:val="005E21DF"/>
    <w:rsid w:val="005E23A0"/>
    <w:rsid w:val="005E624B"/>
    <w:rsid w:val="00612391"/>
    <w:rsid w:val="006142F7"/>
    <w:rsid w:val="00651BC7"/>
    <w:rsid w:val="00673426"/>
    <w:rsid w:val="00674A0C"/>
    <w:rsid w:val="00675881"/>
    <w:rsid w:val="00683BAD"/>
    <w:rsid w:val="006A0315"/>
    <w:rsid w:val="006B0304"/>
    <w:rsid w:val="006F1CD3"/>
    <w:rsid w:val="006F4840"/>
    <w:rsid w:val="00743B43"/>
    <w:rsid w:val="0076259F"/>
    <w:rsid w:val="00774BE5"/>
    <w:rsid w:val="0078145C"/>
    <w:rsid w:val="00792454"/>
    <w:rsid w:val="007926D4"/>
    <w:rsid w:val="00792735"/>
    <w:rsid w:val="00795B5A"/>
    <w:rsid w:val="007A02A9"/>
    <w:rsid w:val="007B2469"/>
    <w:rsid w:val="007C13D8"/>
    <w:rsid w:val="007C1549"/>
    <w:rsid w:val="007C269A"/>
    <w:rsid w:val="007D6018"/>
    <w:rsid w:val="007D62CE"/>
    <w:rsid w:val="007E5E87"/>
    <w:rsid w:val="007F31B5"/>
    <w:rsid w:val="007F328A"/>
    <w:rsid w:val="00831830"/>
    <w:rsid w:val="00836574"/>
    <w:rsid w:val="00852E66"/>
    <w:rsid w:val="008704A4"/>
    <w:rsid w:val="00873533"/>
    <w:rsid w:val="00881A36"/>
    <w:rsid w:val="00890E81"/>
    <w:rsid w:val="0089205C"/>
    <w:rsid w:val="008B3E05"/>
    <w:rsid w:val="008D3BD0"/>
    <w:rsid w:val="008D594D"/>
    <w:rsid w:val="008D6F99"/>
    <w:rsid w:val="008F4172"/>
    <w:rsid w:val="008F4A00"/>
    <w:rsid w:val="008F781A"/>
    <w:rsid w:val="00907381"/>
    <w:rsid w:val="009361A8"/>
    <w:rsid w:val="00936E89"/>
    <w:rsid w:val="00980AA6"/>
    <w:rsid w:val="00985C81"/>
    <w:rsid w:val="009A72FA"/>
    <w:rsid w:val="009B3992"/>
    <w:rsid w:val="009D2268"/>
    <w:rsid w:val="009E035E"/>
    <w:rsid w:val="00A315D6"/>
    <w:rsid w:val="00A37A21"/>
    <w:rsid w:val="00A42372"/>
    <w:rsid w:val="00A732D3"/>
    <w:rsid w:val="00A73D4F"/>
    <w:rsid w:val="00AB492B"/>
    <w:rsid w:val="00AC6394"/>
    <w:rsid w:val="00AD5F0B"/>
    <w:rsid w:val="00B10D95"/>
    <w:rsid w:val="00B16A58"/>
    <w:rsid w:val="00B2467E"/>
    <w:rsid w:val="00B2785B"/>
    <w:rsid w:val="00B313C3"/>
    <w:rsid w:val="00B4398A"/>
    <w:rsid w:val="00B47046"/>
    <w:rsid w:val="00B61F7D"/>
    <w:rsid w:val="00B62778"/>
    <w:rsid w:val="00B704C0"/>
    <w:rsid w:val="00B74AED"/>
    <w:rsid w:val="00B8191B"/>
    <w:rsid w:val="00B92C89"/>
    <w:rsid w:val="00BD01FF"/>
    <w:rsid w:val="00C101BA"/>
    <w:rsid w:val="00C11673"/>
    <w:rsid w:val="00C1777E"/>
    <w:rsid w:val="00C446F4"/>
    <w:rsid w:val="00C46C73"/>
    <w:rsid w:val="00C524C4"/>
    <w:rsid w:val="00C542AB"/>
    <w:rsid w:val="00C54872"/>
    <w:rsid w:val="00C57DAE"/>
    <w:rsid w:val="00C63B35"/>
    <w:rsid w:val="00C8484D"/>
    <w:rsid w:val="00C8643B"/>
    <w:rsid w:val="00C954DC"/>
    <w:rsid w:val="00CA7B15"/>
    <w:rsid w:val="00CC6365"/>
    <w:rsid w:val="00CD39A8"/>
    <w:rsid w:val="00CE0818"/>
    <w:rsid w:val="00CE0A16"/>
    <w:rsid w:val="00CF6C4A"/>
    <w:rsid w:val="00CF6C79"/>
    <w:rsid w:val="00D05E24"/>
    <w:rsid w:val="00D21FD9"/>
    <w:rsid w:val="00D50D6D"/>
    <w:rsid w:val="00D555BF"/>
    <w:rsid w:val="00D57A44"/>
    <w:rsid w:val="00D60329"/>
    <w:rsid w:val="00D6338E"/>
    <w:rsid w:val="00D73996"/>
    <w:rsid w:val="00D80470"/>
    <w:rsid w:val="00D9082C"/>
    <w:rsid w:val="00DA2650"/>
    <w:rsid w:val="00DB7ACC"/>
    <w:rsid w:val="00DC00E9"/>
    <w:rsid w:val="00DC1709"/>
    <w:rsid w:val="00DC7E40"/>
    <w:rsid w:val="00DD093E"/>
    <w:rsid w:val="00DD6058"/>
    <w:rsid w:val="00DE5A34"/>
    <w:rsid w:val="00DE7741"/>
    <w:rsid w:val="00DF6304"/>
    <w:rsid w:val="00E1217B"/>
    <w:rsid w:val="00E1530B"/>
    <w:rsid w:val="00E40BCE"/>
    <w:rsid w:val="00E476D8"/>
    <w:rsid w:val="00E507FA"/>
    <w:rsid w:val="00E644F1"/>
    <w:rsid w:val="00E674D0"/>
    <w:rsid w:val="00E90B61"/>
    <w:rsid w:val="00E936E8"/>
    <w:rsid w:val="00EB60EA"/>
    <w:rsid w:val="00EC46B0"/>
    <w:rsid w:val="00F526A9"/>
    <w:rsid w:val="00F65250"/>
    <w:rsid w:val="00F82080"/>
    <w:rsid w:val="00F86988"/>
    <w:rsid w:val="00F87A4E"/>
    <w:rsid w:val="00F90156"/>
    <w:rsid w:val="00F91E14"/>
    <w:rsid w:val="00FB0E59"/>
    <w:rsid w:val="00FC60D9"/>
    <w:rsid w:val="00FC757E"/>
    <w:rsid w:val="00FD6F1E"/>
    <w:rsid w:val="00FE670D"/>
    <w:rsid w:val="00FE7FAE"/>
    <w:rsid w:val="00FF08BE"/>
    <w:rsid w:val="00FF6794"/>
    <w:rsid w:val="01862EA8"/>
    <w:rsid w:val="0316B1E8"/>
    <w:rsid w:val="037FE513"/>
    <w:rsid w:val="03BD9175"/>
    <w:rsid w:val="03D45698"/>
    <w:rsid w:val="04DD31AA"/>
    <w:rsid w:val="0641EF22"/>
    <w:rsid w:val="07668B1B"/>
    <w:rsid w:val="08333AF8"/>
    <w:rsid w:val="0945C093"/>
    <w:rsid w:val="09532EFE"/>
    <w:rsid w:val="0A2454B8"/>
    <w:rsid w:val="0B71BDF1"/>
    <w:rsid w:val="0CA2CEC2"/>
    <w:rsid w:val="0D1A4A0C"/>
    <w:rsid w:val="0DB007BA"/>
    <w:rsid w:val="0ED503B0"/>
    <w:rsid w:val="0F3F6B79"/>
    <w:rsid w:val="0FCAD741"/>
    <w:rsid w:val="1099D408"/>
    <w:rsid w:val="10F44504"/>
    <w:rsid w:val="122DEB26"/>
    <w:rsid w:val="126F4FF0"/>
    <w:rsid w:val="13E09C75"/>
    <w:rsid w:val="140E0038"/>
    <w:rsid w:val="14F00490"/>
    <w:rsid w:val="15068BC1"/>
    <w:rsid w:val="152D60FA"/>
    <w:rsid w:val="1574C226"/>
    <w:rsid w:val="178412E9"/>
    <w:rsid w:val="1861CBDC"/>
    <w:rsid w:val="18FF56E9"/>
    <w:rsid w:val="191C6A11"/>
    <w:rsid w:val="195206D1"/>
    <w:rsid w:val="197C388C"/>
    <w:rsid w:val="19BB5F73"/>
    <w:rsid w:val="1BF042A2"/>
    <w:rsid w:val="1C275F70"/>
    <w:rsid w:val="1C49C41E"/>
    <w:rsid w:val="1CDACEA9"/>
    <w:rsid w:val="1D5C0AC2"/>
    <w:rsid w:val="1DFA2332"/>
    <w:rsid w:val="2363CB0F"/>
    <w:rsid w:val="2554745F"/>
    <w:rsid w:val="257646B1"/>
    <w:rsid w:val="2582F610"/>
    <w:rsid w:val="26D42E48"/>
    <w:rsid w:val="274B6742"/>
    <w:rsid w:val="2785A673"/>
    <w:rsid w:val="28110781"/>
    <w:rsid w:val="2896FDFA"/>
    <w:rsid w:val="2B028070"/>
    <w:rsid w:val="2C0B91C4"/>
    <w:rsid w:val="2C1667E1"/>
    <w:rsid w:val="2C46B602"/>
    <w:rsid w:val="2CBE2260"/>
    <w:rsid w:val="2D253D81"/>
    <w:rsid w:val="2D5D24EE"/>
    <w:rsid w:val="2E2153D9"/>
    <w:rsid w:val="2E5E7B7B"/>
    <w:rsid w:val="2EC3866C"/>
    <w:rsid w:val="2F79B1C3"/>
    <w:rsid w:val="2FEDC929"/>
    <w:rsid w:val="3011B394"/>
    <w:rsid w:val="3132BAF4"/>
    <w:rsid w:val="322F3767"/>
    <w:rsid w:val="334C2FCD"/>
    <w:rsid w:val="351F28BB"/>
    <w:rsid w:val="356DBF2A"/>
    <w:rsid w:val="35B4960C"/>
    <w:rsid w:val="361106D3"/>
    <w:rsid w:val="363FB340"/>
    <w:rsid w:val="36F3DB15"/>
    <w:rsid w:val="37653890"/>
    <w:rsid w:val="377FC180"/>
    <w:rsid w:val="389123FE"/>
    <w:rsid w:val="38CF09FC"/>
    <w:rsid w:val="391753CF"/>
    <w:rsid w:val="3997B443"/>
    <w:rsid w:val="39ED5834"/>
    <w:rsid w:val="3B0C49FF"/>
    <w:rsid w:val="3B393895"/>
    <w:rsid w:val="3B8E9773"/>
    <w:rsid w:val="3C56025C"/>
    <w:rsid w:val="3C6AF2D5"/>
    <w:rsid w:val="3CC211F7"/>
    <w:rsid w:val="3DFE37DC"/>
    <w:rsid w:val="3E41979A"/>
    <w:rsid w:val="3E5DE258"/>
    <w:rsid w:val="3FE21F06"/>
    <w:rsid w:val="414BDF60"/>
    <w:rsid w:val="41E13A49"/>
    <w:rsid w:val="4219387E"/>
    <w:rsid w:val="4470950F"/>
    <w:rsid w:val="44BC9A71"/>
    <w:rsid w:val="4631E2F0"/>
    <w:rsid w:val="4639794F"/>
    <w:rsid w:val="465289BE"/>
    <w:rsid w:val="46D54922"/>
    <w:rsid w:val="4813C905"/>
    <w:rsid w:val="48805A48"/>
    <w:rsid w:val="494A4A67"/>
    <w:rsid w:val="4975CE27"/>
    <w:rsid w:val="4A244A63"/>
    <w:rsid w:val="4A960783"/>
    <w:rsid w:val="4B55A6F1"/>
    <w:rsid w:val="4B688EBA"/>
    <w:rsid w:val="4BDC65FE"/>
    <w:rsid w:val="4D307266"/>
    <w:rsid w:val="4DD99EA7"/>
    <w:rsid w:val="4E43643C"/>
    <w:rsid w:val="4F4C6D45"/>
    <w:rsid w:val="4F5ACF3F"/>
    <w:rsid w:val="4FE7BD7A"/>
    <w:rsid w:val="50107C3B"/>
    <w:rsid w:val="5019BA58"/>
    <w:rsid w:val="5021E564"/>
    <w:rsid w:val="50BA259F"/>
    <w:rsid w:val="5188E3AC"/>
    <w:rsid w:val="5393F075"/>
    <w:rsid w:val="539F4840"/>
    <w:rsid w:val="53AB2988"/>
    <w:rsid w:val="53B97908"/>
    <w:rsid w:val="53CE7A5E"/>
    <w:rsid w:val="53E4AF67"/>
    <w:rsid w:val="5452FADD"/>
    <w:rsid w:val="55C34916"/>
    <w:rsid w:val="560449A6"/>
    <w:rsid w:val="58C396AD"/>
    <w:rsid w:val="593687D7"/>
    <w:rsid w:val="596C396B"/>
    <w:rsid w:val="5AF738E9"/>
    <w:rsid w:val="5D57FBC3"/>
    <w:rsid w:val="5D7A6915"/>
    <w:rsid w:val="5DF73AD3"/>
    <w:rsid w:val="5E4CA985"/>
    <w:rsid w:val="5EA0384D"/>
    <w:rsid w:val="60DB1EEA"/>
    <w:rsid w:val="6103312C"/>
    <w:rsid w:val="621F9EF0"/>
    <w:rsid w:val="62626184"/>
    <w:rsid w:val="6328C5B6"/>
    <w:rsid w:val="63D25B66"/>
    <w:rsid w:val="64BBEB09"/>
    <w:rsid w:val="6891405B"/>
    <w:rsid w:val="6903A7F3"/>
    <w:rsid w:val="69E62487"/>
    <w:rsid w:val="6B3872E4"/>
    <w:rsid w:val="6C790270"/>
    <w:rsid w:val="7023F3E4"/>
    <w:rsid w:val="709E70A5"/>
    <w:rsid w:val="71CAB634"/>
    <w:rsid w:val="71FBAC80"/>
    <w:rsid w:val="72AE8072"/>
    <w:rsid w:val="740EE3CA"/>
    <w:rsid w:val="7447F175"/>
    <w:rsid w:val="74A8F140"/>
    <w:rsid w:val="74FB23B9"/>
    <w:rsid w:val="75C73789"/>
    <w:rsid w:val="772148B7"/>
    <w:rsid w:val="77BFBA96"/>
    <w:rsid w:val="79A26873"/>
    <w:rsid w:val="7A6020BA"/>
    <w:rsid w:val="7CB63F7A"/>
    <w:rsid w:val="7CD13DE3"/>
    <w:rsid w:val="7E6C4A33"/>
    <w:rsid w:val="7F4F0672"/>
    <w:rsid w:val="7F4F9682"/>
    <w:rsid w:val="7F626557"/>
    <w:rsid w:val="7FFCF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0D9BA"/>
  <w14:defaultImageDpi w14:val="32767"/>
  <w15:docId w15:val="{A45ACCB8-AAB4-48F0-904E-DF8C1885D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7741"/>
    <w:pPr>
      <w:spacing w:before="120" w:after="120"/>
    </w:pPr>
    <w:rPr>
      <w:rFonts w:eastAsiaTheme="minorEastAsia"/>
      <w:color w:val="373D43" w:themeColor="text1" w:themeShade="80"/>
      <w:sz w:val="22"/>
    </w:rPr>
  </w:style>
  <w:style w:type="paragraph" w:styleId="Kop1">
    <w:name w:val="heading 1"/>
    <w:basedOn w:val="Standaard"/>
    <w:next w:val="Standaard"/>
    <w:link w:val="Kop1Char"/>
    <w:uiPriority w:val="9"/>
    <w:qFormat/>
    <w:rsid w:val="00DE7741"/>
    <w:pPr>
      <w:spacing w:before="240"/>
      <w:outlineLvl w:val="0"/>
    </w:pPr>
    <w:rPr>
      <w:b/>
      <w:color w:val="3B3838" w:themeColor="background2" w:themeShade="40"/>
      <w:sz w:val="24"/>
      <w:lang w:val="nl-NL"/>
    </w:rPr>
  </w:style>
  <w:style w:type="paragraph" w:styleId="Kop2">
    <w:name w:val="heading 2"/>
    <w:basedOn w:val="Standaard"/>
    <w:next w:val="Standaard"/>
    <w:link w:val="Kop2Char"/>
    <w:uiPriority w:val="9"/>
    <w:unhideWhenUsed/>
    <w:qFormat/>
    <w:rsid w:val="00DE7741"/>
    <w:pPr>
      <w:outlineLvl w:val="1"/>
    </w:pPr>
    <w:rPr>
      <w:i/>
      <w:iCs/>
      <w:lang w:val="nl-NL"/>
    </w:rPr>
  </w:style>
  <w:style w:type="paragraph" w:styleId="Kop3">
    <w:name w:val="heading 3"/>
    <w:basedOn w:val="Standaard"/>
    <w:next w:val="Standaard"/>
    <w:link w:val="Kop3Char"/>
    <w:uiPriority w:val="9"/>
    <w:semiHidden/>
    <w:unhideWhenUsed/>
    <w:qFormat/>
    <w:rsid w:val="006142F7"/>
    <w:pPr>
      <w:keepNext/>
      <w:keepLines/>
      <w:spacing w:before="40"/>
      <w:outlineLvl w:val="2"/>
    </w:pPr>
    <w:rPr>
      <w:rFonts w:asciiTheme="majorHAnsi" w:eastAsiaTheme="majorEastAsia" w:hAnsiTheme="majorHAnsi" w:cstheme="majorBidi"/>
      <w:color w:val="5EBEB8"/>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unhideWhenUsed/>
    <w:rsid w:val="00E40BCE"/>
  </w:style>
  <w:style w:type="character" w:customStyle="1" w:styleId="EindnoottekstChar">
    <w:name w:val="Eindnoottekst Char"/>
    <w:basedOn w:val="Standaardalinea-lettertype"/>
    <w:link w:val="Eindnoottekst"/>
    <w:uiPriority w:val="99"/>
    <w:rsid w:val="00E40BCE"/>
  </w:style>
  <w:style w:type="character" w:styleId="Eindnootmarkering">
    <w:name w:val="endnote reference"/>
    <w:basedOn w:val="Standaardalinea-lettertype"/>
    <w:uiPriority w:val="99"/>
    <w:unhideWhenUsed/>
    <w:rsid w:val="00E40BCE"/>
    <w:rPr>
      <w:vertAlign w:val="superscript"/>
    </w:rPr>
  </w:style>
  <w:style w:type="paragraph" w:styleId="Koptekst">
    <w:name w:val="header"/>
    <w:basedOn w:val="Standaard"/>
    <w:link w:val="KoptekstChar"/>
    <w:uiPriority w:val="99"/>
    <w:unhideWhenUsed/>
    <w:rsid w:val="00E40BCE"/>
    <w:pPr>
      <w:tabs>
        <w:tab w:val="center" w:pos="4680"/>
        <w:tab w:val="right" w:pos="9360"/>
      </w:tabs>
    </w:pPr>
  </w:style>
  <w:style w:type="character" w:customStyle="1" w:styleId="KoptekstChar">
    <w:name w:val="Koptekst Char"/>
    <w:basedOn w:val="Standaardalinea-lettertype"/>
    <w:link w:val="Koptekst"/>
    <w:uiPriority w:val="99"/>
    <w:rsid w:val="00E40BCE"/>
  </w:style>
  <w:style w:type="paragraph" w:styleId="Voettekst">
    <w:name w:val="footer"/>
    <w:basedOn w:val="Standaard"/>
    <w:link w:val="VoettekstChar"/>
    <w:uiPriority w:val="99"/>
    <w:unhideWhenUsed/>
    <w:rsid w:val="00E40BCE"/>
    <w:pPr>
      <w:tabs>
        <w:tab w:val="center" w:pos="4680"/>
        <w:tab w:val="right" w:pos="9360"/>
      </w:tabs>
    </w:pPr>
  </w:style>
  <w:style w:type="character" w:customStyle="1" w:styleId="VoettekstChar">
    <w:name w:val="Voettekst Char"/>
    <w:basedOn w:val="Standaardalinea-lettertype"/>
    <w:link w:val="Voettekst"/>
    <w:uiPriority w:val="99"/>
    <w:rsid w:val="00E40BCE"/>
  </w:style>
  <w:style w:type="character" w:styleId="Paginanummer">
    <w:name w:val="page number"/>
    <w:basedOn w:val="Standaardalinea-lettertype"/>
    <w:uiPriority w:val="99"/>
    <w:semiHidden/>
    <w:unhideWhenUsed/>
    <w:rsid w:val="00E40BCE"/>
  </w:style>
  <w:style w:type="table" w:styleId="Tabelraster">
    <w:name w:val="Table Grid"/>
    <w:basedOn w:val="Standaardtabel"/>
    <w:uiPriority w:val="39"/>
    <w:rsid w:val="00C86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C8643B"/>
    <w:rPr>
      <w:color w:val="5FBFB9" w:themeColor="hyperlink"/>
      <w:u w:val="single"/>
    </w:rPr>
  </w:style>
  <w:style w:type="paragraph" w:customStyle="1" w:styleId="BasicParagraph">
    <w:name w:val="[Basic Paragraph]"/>
    <w:basedOn w:val="Standaard"/>
    <w:uiPriority w:val="99"/>
    <w:rsid w:val="00FD6F1E"/>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Ballontekst">
    <w:name w:val="Balloon Text"/>
    <w:basedOn w:val="Standaard"/>
    <w:link w:val="BallontekstChar"/>
    <w:uiPriority w:val="99"/>
    <w:semiHidden/>
    <w:unhideWhenUsed/>
    <w:rsid w:val="002F5583"/>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F5583"/>
    <w:rPr>
      <w:rFonts w:ascii="Times New Roman" w:eastAsiaTheme="minorEastAsia" w:hAnsi="Times New Roman" w:cs="Times New Roman"/>
      <w:sz w:val="18"/>
      <w:szCs w:val="18"/>
    </w:rPr>
  </w:style>
  <w:style w:type="character" w:customStyle="1" w:styleId="Kop1Char">
    <w:name w:val="Kop 1 Char"/>
    <w:basedOn w:val="Standaardalinea-lettertype"/>
    <w:link w:val="Kop1"/>
    <w:uiPriority w:val="9"/>
    <w:rsid w:val="00DE7741"/>
    <w:rPr>
      <w:rFonts w:eastAsiaTheme="minorEastAsia"/>
      <w:b/>
      <w:color w:val="3B3838" w:themeColor="background2" w:themeShade="40"/>
      <w:lang w:val="nl-NL"/>
    </w:rPr>
  </w:style>
  <w:style w:type="character" w:customStyle="1" w:styleId="Kop2Char">
    <w:name w:val="Kop 2 Char"/>
    <w:basedOn w:val="Standaardalinea-lettertype"/>
    <w:link w:val="Kop2"/>
    <w:uiPriority w:val="9"/>
    <w:rsid w:val="00DE7741"/>
    <w:rPr>
      <w:rFonts w:eastAsiaTheme="minorEastAsia"/>
      <w:i/>
      <w:iCs/>
      <w:color w:val="373D43" w:themeColor="text1" w:themeShade="80"/>
      <w:sz w:val="22"/>
      <w:lang w:val="nl-NL"/>
    </w:rPr>
  </w:style>
  <w:style w:type="paragraph" w:styleId="Titel">
    <w:name w:val="Title"/>
    <w:basedOn w:val="Standaard"/>
    <w:next w:val="Standaard"/>
    <w:link w:val="TitelChar"/>
    <w:uiPriority w:val="10"/>
    <w:qFormat/>
    <w:rsid w:val="00DE7741"/>
    <w:pPr>
      <w:contextualSpacing/>
    </w:pPr>
    <w:rPr>
      <w:rFonts w:eastAsiaTheme="majorEastAsia" w:cstheme="majorBidi"/>
      <w:b/>
      <w:caps/>
      <w:color w:val="5FBFB9" w:themeColor="accent1"/>
      <w:spacing w:val="-10"/>
      <w:kern w:val="28"/>
      <w:sz w:val="28"/>
      <w:szCs w:val="56"/>
    </w:rPr>
  </w:style>
  <w:style w:type="character" w:customStyle="1" w:styleId="TitelChar">
    <w:name w:val="Titel Char"/>
    <w:basedOn w:val="Standaardalinea-lettertype"/>
    <w:link w:val="Titel"/>
    <w:uiPriority w:val="10"/>
    <w:rsid w:val="00DE7741"/>
    <w:rPr>
      <w:rFonts w:eastAsiaTheme="majorEastAsia" w:cstheme="majorBidi"/>
      <w:b/>
      <w:caps/>
      <w:color w:val="5FBFB9" w:themeColor="accent1"/>
      <w:spacing w:val="-10"/>
      <w:kern w:val="28"/>
      <w:sz w:val="28"/>
      <w:szCs w:val="56"/>
    </w:rPr>
  </w:style>
  <w:style w:type="character" w:customStyle="1" w:styleId="Kop3Char">
    <w:name w:val="Kop 3 Char"/>
    <w:basedOn w:val="Standaardalinea-lettertype"/>
    <w:link w:val="Kop3"/>
    <w:uiPriority w:val="9"/>
    <w:semiHidden/>
    <w:rsid w:val="006142F7"/>
    <w:rPr>
      <w:rFonts w:asciiTheme="majorHAnsi" w:eastAsiaTheme="majorEastAsia" w:hAnsiTheme="majorHAnsi" w:cstheme="majorBidi"/>
      <w:color w:val="5EBEB8"/>
    </w:rPr>
  </w:style>
  <w:style w:type="paragraph" w:styleId="Duidelijkcitaat">
    <w:name w:val="Intense Quote"/>
    <w:basedOn w:val="Standaard"/>
    <w:next w:val="Standaard"/>
    <w:link w:val="DuidelijkcitaatChar"/>
    <w:uiPriority w:val="30"/>
    <w:qFormat/>
    <w:rsid w:val="006142F7"/>
    <w:pPr>
      <w:pBdr>
        <w:top w:val="single" w:sz="4" w:space="10" w:color="5EBEB8"/>
        <w:bottom w:val="single" w:sz="4" w:space="10" w:color="5EBEB8"/>
      </w:pBdr>
      <w:spacing w:before="360" w:after="360"/>
      <w:ind w:left="864" w:right="864"/>
      <w:jc w:val="center"/>
    </w:pPr>
    <w:rPr>
      <w:rFonts w:asciiTheme="majorHAnsi" w:hAnsiTheme="majorHAnsi"/>
      <w:i/>
      <w:iCs/>
      <w:color w:val="5EBEB8"/>
    </w:rPr>
  </w:style>
  <w:style w:type="character" w:customStyle="1" w:styleId="DuidelijkcitaatChar">
    <w:name w:val="Duidelijk citaat Char"/>
    <w:basedOn w:val="Standaardalinea-lettertype"/>
    <w:link w:val="Duidelijkcitaat"/>
    <w:uiPriority w:val="30"/>
    <w:rsid w:val="006142F7"/>
    <w:rPr>
      <w:rFonts w:asciiTheme="majorHAnsi" w:eastAsiaTheme="minorEastAsia" w:hAnsiTheme="majorHAnsi"/>
      <w:i/>
      <w:iCs/>
      <w:color w:val="5EBEB8"/>
      <w:sz w:val="20"/>
    </w:rPr>
  </w:style>
  <w:style w:type="paragraph" w:styleId="Ondertitel">
    <w:name w:val="Subtitle"/>
    <w:basedOn w:val="Standaard"/>
    <w:next w:val="Standaard"/>
    <w:link w:val="OndertitelChar"/>
    <w:uiPriority w:val="11"/>
    <w:qFormat/>
    <w:rsid w:val="006142F7"/>
    <w:pPr>
      <w:numPr>
        <w:ilvl w:val="1"/>
      </w:numPr>
      <w:spacing w:after="160"/>
    </w:pPr>
    <w:rPr>
      <w:color w:val="A0A9B0" w:themeColor="text1" w:themeTint="A6"/>
      <w:spacing w:val="15"/>
      <w:szCs w:val="22"/>
    </w:rPr>
  </w:style>
  <w:style w:type="character" w:customStyle="1" w:styleId="OndertitelChar">
    <w:name w:val="Ondertitel Char"/>
    <w:basedOn w:val="Standaardalinea-lettertype"/>
    <w:link w:val="Ondertitel"/>
    <w:uiPriority w:val="11"/>
    <w:rsid w:val="006142F7"/>
    <w:rPr>
      <w:rFonts w:eastAsiaTheme="minorEastAsia"/>
      <w:color w:val="A0A9B0" w:themeColor="text1" w:themeTint="A6"/>
      <w:spacing w:val="15"/>
      <w:sz w:val="22"/>
      <w:szCs w:val="22"/>
    </w:rPr>
  </w:style>
  <w:style w:type="character" w:styleId="Intensievebenadrukking">
    <w:name w:val="Intense Emphasis"/>
    <w:basedOn w:val="Standaardalinea-lettertype"/>
    <w:uiPriority w:val="21"/>
    <w:qFormat/>
    <w:rsid w:val="006142F7"/>
    <w:rPr>
      <w:i/>
      <w:iCs/>
      <w:color w:val="5EBEB8"/>
    </w:rPr>
  </w:style>
  <w:style w:type="character" w:styleId="Intensieveverwijzing">
    <w:name w:val="Intense Reference"/>
    <w:basedOn w:val="Standaardalinea-lettertype"/>
    <w:uiPriority w:val="32"/>
    <w:qFormat/>
    <w:rsid w:val="006142F7"/>
    <w:rPr>
      <w:b/>
      <w:bCs/>
      <w:smallCaps/>
      <w:color w:val="5EBEB8"/>
      <w:spacing w:val="5"/>
    </w:rPr>
  </w:style>
  <w:style w:type="paragraph" w:styleId="Lijstalinea">
    <w:name w:val="List Paragraph"/>
    <w:basedOn w:val="Standaard"/>
    <w:uiPriority w:val="34"/>
    <w:qFormat/>
    <w:rsid w:val="00DE7741"/>
    <w:pPr>
      <w:ind w:left="720"/>
      <w:contextualSpacing/>
    </w:pPr>
  </w:style>
  <w:style w:type="paragraph" w:styleId="Geenafstand">
    <w:name w:val="No Spacing"/>
    <w:uiPriority w:val="1"/>
    <w:qFormat/>
    <w:rsid w:val="00907381"/>
    <w:rPr>
      <w:rFonts w:eastAsiaTheme="minorEastAsia"/>
      <w:color w:val="373D43" w:themeColor="text1" w:themeShade="80"/>
      <w:sz w:val="22"/>
    </w:rPr>
  </w:style>
  <w:style w:type="paragraph" w:customStyle="1" w:styleId="paragraph">
    <w:name w:val="paragraph"/>
    <w:basedOn w:val="Standaard"/>
    <w:rsid w:val="00D05E24"/>
    <w:pPr>
      <w:spacing w:before="100" w:beforeAutospacing="1" w:after="100" w:afterAutospacing="1"/>
    </w:pPr>
    <w:rPr>
      <w:rFonts w:ascii="Times New Roman" w:eastAsia="Times New Roman" w:hAnsi="Times New Roman" w:cs="Times New Roman"/>
      <w:color w:val="auto"/>
      <w:sz w:val="24"/>
      <w:lang w:val="nl-BE" w:eastAsia="nl-BE"/>
    </w:rPr>
  </w:style>
  <w:style w:type="character" w:customStyle="1" w:styleId="normaltextrun">
    <w:name w:val="normaltextrun"/>
    <w:basedOn w:val="Standaardalinea-lettertype"/>
    <w:rsid w:val="00D05E24"/>
  </w:style>
  <w:style w:type="character" w:customStyle="1" w:styleId="eop">
    <w:name w:val="eop"/>
    <w:basedOn w:val="Standaardalinea-lettertype"/>
    <w:rsid w:val="00D05E24"/>
  </w:style>
  <w:style w:type="paragraph" w:styleId="Normaalweb">
    <w:name w:val="Normal (Web)"/>
    <w:basedOn w:val="Standaard"/>
    <w:uiPriority w:val="99"/>
    <w:semiHidden/>
    <w:unhideWhenUsed/>
    <w:rsid w:val="00FF6794"/>
    <w:pPr>
      <w:spacing w:before="100" w:beforeAutospacing="1" w:after="100" w:afterAutospacing="1"/>
    </w:pPr>
    <w:rPr>
      <w:rFonts w:ascii="Times New Roman" w:eastAsia="Times New Roman" w:hAnsi="Times New Roman" w:cs="Times New Roman"/>
      <w:color w:val="auto"/>
      <w:sz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1401">
      <w:bodyDiv w:val="1"/>
      <w:marLeft w:val="0"/>
      <w:marRight w:val="0"/>
      <w:marTop w:val="0"/>
      <w:marBottom w:val="0"/>
      <w:divBdr>
        <w:top w:val="none" w:sz="0" w:space="0" w:color="auto"/>
        <w:left w:val="none" w:sz="0" w:space="0" w:color="auto"/>
        <w:bottom w:val="none" w:sz="0" w:space="0" w:color="auto"/>
        <w:right w:val="none" w:sz="0" w:space="0" w:color="auto"/>
      </w:divBdr>
    </w:div>
    <w:div w:id="555505818">
      <w:bodyDiv w:val="1"/>
      <w:marLeft w:val="0"/>
      <w:marRight w:val="0"/>
      <w:marTop w:val="0"/>
      <w:marBottom w:val="0"/>
      <w:divBdr>
        <w:top w:val="none" w:sz="0" w:space="0" w:color="auto"/>
        <w:left w:val="none" w:sz="0" w:space="0" w:color="auto"/>
        <w:bottom w:val="none" w:sz="0" w:space="0" w:color="auto"/>
        <w:right w:val="none" w:sz="0" w:space="0" w:color="auto"/>
      </w:divBdr>
    </w:div>
    <w:div w:id="695692265">
      <w:bodyDiv w:val="1"/>
      <w:marLeft w:val="0"/>
      <w:marRight w:val="0"/>
      <w:marTop w:val="0"/>
      <w:marBottom w:val="0"/>
      <w:divBdr>
        <w:top w:val="none" w:sz="0" w:space="0" w:color="auto"/>
        <w:left w:val="none" w:sz="0" w:space="0" w:color="auto"/>
        <w:bottom w:val="none" w:sz="0" w:space="0" w:color="auto"/>
        <w:right w:val="none" w:sz="0" w:space="0" w:color="auto"/>
      </w:divBdr>
    </w:div>
    <w:div w:id="1128477403">
      <w:bodyDiv w:val="1"/>
      <w:marLeft w:val="0"/>
      <w:marRight w:val="0"/>
      <w:marTop w:val="0"/>
      <w:marBottom w:val="0"/>
      <w:divBdr>
        <w:top w:val="none" w:sz="0" w:space="0" w:color="auto"/>
        <w:left w:val="none" w:sz="0" w:space="0" w:color="auto"/>
        <w:bottom w:val="none" w:sz="0" w:space="0" w:color="auto"/>
        <w:right w:val="none" w:sz="0" w:space="0" w:color="auto"/>
      </w:divBdr>
    </w:div>
    <w:div w:id="19105797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mke.weckx\OneDrive%20-%20Stad%20Lommel\Bureaublad\Sjabloon%20Stad%20Lommel_functiebeschrijving.dotx" TargetMode="External"/></Relationships>
</file>

<file path=word/theme/theme1.xml><?xml version="1.0" encoding="utf-8"?>
<a:theme xmlns:a="http://schemas.openxmlformats.org/drawingml/2006/main" name="Office Theme">
  <a:themeElements>
    <a:clrScheme name="Stad Lommel">
      <a:dk1>
        <a:srgbClr val="6F7B86"/>
      </a:dk1>
      <a:lt1>
        <a:sysClr val="window" lastClr="FFFFFF"/>
      </a:lt1>
      <a:dk2>
        <a:srgbClr val="054798"/>
      </a:dk2>
      <a:lt2>
        <a:srgbClr val="E7E6E6"/>
      </a:lt2>
      <a:accent1>
        <a:srgbClr val="5FBFB9"/>
      </a:accent1>
      <a:accent2>
        <a:srgbClr val="F7A600"/>
      </a:accent2>
      <a:accent3>
        <a:srgbClr val="E9453E"/>
      </a:accent3>
      <a:accent4>
        <a:srgbClr val="92C020"/>
      </a:accent4>
      <a:accent5>
        <a:srgbClr val="054798"/>
      </a:accent5>
      <a:accent6>
        <a:srgbClr val="642483"/>
      </a:accent6>
      <a:hlink>
        <a:srgbClr val="5FBFB9"/>
      </a:hlink>
      <a:folHlink>
        <a:srgbClr val="6F7B86"/>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865DDAF2F24A42A046D4767C1C3300" ma:contentTypeVersion="18" ma:contentTypeDescription="Een nieuw document maken." ma:contentTypeScope="" ma:versionID="ebc5c0dee8a26540f807bf130470bd8f">
  <xsd:schema xmlns:xsd="http://www.w3.org/2001/XMLSchema" xmlns:xs="http://www.w3.org/2001/XMLSchema" xmlns:p="http://schemas.microsoft.com/office/2006/metadata/properties" xmlns:ns2="29898d5e-136b-47f3-914a-3e0ca3441c0c" xmlns:ns3="10da8fe6-5e87-418b-9408-9db9f0eb6d57" targetNamespace="http://schemas.microsoft.com/office/2006/metadata/properties" ma:root="true" ma:fieldsID="a20247bf015e6e5f28da25565ceb4cf8" ns2:_="" ns3:_="">
    <xsd:import namespace="29898d5e-136b-47f3-914a-3e0ca3441c0c"/>
    <xsd:import namespace="10da8fe6-5e87-418b-9408-9db9f0eb6d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98d5e-136b-47f3-914a-3e0ca3441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90cb845-3cf4-4571-a835-c577cda0c0e7"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da8fe6-5e87-418b-9408-9db9f0eb6d5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3e815359-c8a4-4da7-a2f2-6ec29fcc4ee7}" ma:internalName="TaxCatchAll" ma:showField="CatchAllData" ma:web="10da8fe6-5e87-418b-9408-9db9f0eb6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0da8fe6-5e87-418b-9408-9db9f0eb6d57" xsi:nil="true"/>
    <lcf76f155ced4ddcb4097134ff3c332f xmlns="29898d5e-136b-47f3-914a-3e0ca3441c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217160-0E41-4B25-BA51-C8C78E58B515}"/>
</file>

<file path=customXml/itemProps2.xml><?xml version="1.0" encoding="utf-8"?>
<ds:datastoreItem xmlns:ds="http://schemas.openxmlformats.org/officeDocument/2006/customXml" ds:itemID="{8CBE7B7F-16CE-4886-A42B-22E3E67C4A4A}">
  <ds:schemaRefs>
    <ds:schemaRef ds:uri="http://schemas.openxmlformats.org/officeDocument/2006/bibliography"/>
  </ds:schemaRefs>
</ds:datastoreItem>
</file>

<file path=customXml/itemProps3.xml><?xml version="1.0" encoding="utf-8"?>
<ds:datastoreItem xmlns:ds="http://schemas.openxmlformats.org/officeDocument/2006/customXml" ds:itemID="{818998E2-7FC2-4BA1-90BE-B0033DFE4A5B}">
  <ds:schemaRefs>
    <ds:schemaRef ds:uri="http://schemas.microsoft.com/sharepoint/v3/contenttype/forms"/>
  </ds:schemaRefs>
</ds:datastoreItem>
</file>

<file path=customXml/itemProps4.xml><?xml version="1.0" encoding="utf-8"?>
<ds:datastoreItem xmlns:ds="http://schemas.openxmlformats.org/officeDocument/2006/customXml" ds:itemID="{F857F51B-EC9E-45B8-8C73-9ACD63D6C9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Sjabloon Stad Lommel_functiebeschrijving</Template>
  <TotalTime>2</TotalTime>
  <Pages>4</Pages>
  <Words>1494</Words>
  <Characters>8223</Characters>
  <Application>Microsoft Office Word</Application>
  <DocSecurity>0</DocSecurity>
  <Lines>68</Lines>
  <Paragraphs>19</Paragraphs>
  <ScaleCrop>false</ScaleCrop>
  <Company/>
  <LinksUpToDate>false</LinksUpToDate>
  <CharactersWithSpaces>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Femke Weckx</dc:creator>
  <cp:lastModifiedBy>Jacqueline Hendrickx</cp:lastModifiedBy>
  <cp:revision>3</cp:revision>
  <cp:lastPrinted>2019-02-12T13:47:00Z</cp:lastPrinted>
  <dcterms:created xsi:type="dcterms:W3CDTF">2026-04-30T08:51:00Z</dcterms:created>
  <dcterms:modified xsi:type="dcterms:W3CDTF">2026-04-30T08:53:00Z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0x0101005D865DDAF2F24A42A046D4767C1C3300</vt:lpwstr>
  </property>
  <property fmtid="{D5CDD505-2E9C-101B-9397-08002B2CF9AE}" pid="3" name="Order">
    <vt:r8>113600</vt:r8>
  </property>
  <property fmtid="{D5CDD505-2E9C-101B-9397-08002B2CF9AE}" pid="4" name="MSIP_Label_33c0b303-a96c-4393-9870-41cf82531116_Enabled">
    <vt:lpwstr>true</vt:lpwstr>
  </property>
  <property fmtid="{D5CDD505-2E9C-101B-9397-08002B2CF9AE}" pid="5" name="MSIP_Label_33c0b303-a96c-4393-9870-41cf82531116_SetDate">
    <vt:lpwstr>2024-04-23T10:18:50Z</vt:lpwstr>
  </property>
  <property fmtid="{D5CDD505-2E9C-101B-9397-08002B2CF9AE}" pid="6" name="MSIP_Label_33c0b303-a96c-4393-9870-41cf82531116_Method">
    <vt:lpwstr>Standard</vt:lpwstr>
  </property>
  <property fmtid="{D5CDD505-2E9C-101B-9397-08002B2CF9AE}" pid="7" name="MSIP_Label_33c0b303-a96c-4393-9870-41cf82531116_Name">
    <vt:lpwstr>Intern (Niveau 2)</vt:lpwstr>
  </property>
  <property fmtid="{D5CDD505-2E9C-101B-9397-08002B2CF9AE}" pid="8" name="MSIP_Label_33c0b303-a96c-4393-9870-41cf82531116_SiteId">
    <vt:lpwstr>f066fde5-fa44-4c73-9c02-e4186d085c34</vt:lpwstr>
  </property>
  <property fmtid="{D5CDD505-2E9C-101B-9397-08002B2CF9AE}" pid="9" name="MSIP_Label_33c0b303-a96c-4393-9870-41cf82531116_ActionId">
    <vt:lpwstr>a0849a59-f433-49ce-9dc5-5d9a2b601c31</vt:lpwstr>
  </property>
  <property fmtid="{D5CDD505-2E9C-101B-9397-08002B2CF9AE}" pid="10" name="MSIP_Label_33c0b303-a96c-4393-9870-41cf82531116_ContentBits">
    <vt:lpwstr>0</vt:lpwstr>
  </property>
  <property fmtid="{D5CDD505-2E9C-101B-9397-08002B2CF9AE}" pid="11" name="MediaServiceImageTags">
    <vt:lpwstr/>
  </property>
</Properties>
</file>