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789" w:type="dxa"/>
        <w:tblCellMar>
          <w:left w:w="10" w:type="dxa"/>
          <w:right w:w="10" w:type="dxa"/>
        </w:tblCellMar>
        <w:tblLook w:val="04A0" w:firstRow="1" w:lastRow="0" w:firstColumn="1" w:lastColumn="0" w:noHBand="0" w:noVBand="1"/>
      </w:tblPr>
      <w:tblGrid>
        <w:gridCol w:w="5103"/>
        <w:gridCol w:w="3686"/>
      </w:tblGrid>
      <w:tr w:rsidR="003E7B48" w:rsidRPr="004C05F0" w14:paraId="70ED9B9D" w14:textId="77777777">
        <w:trPr>
          <w:trHeight w:val="1283"/>
        </w:trPr>
        <w:tc>
          <w:tcPr>
            <w:tcW w:w="5103" w:type="dxa"/>
            <w:tcMar>
              <w:top w:w="0" w:type="dxa"/>
              <w:left w:w="0" w:type="dxa"/>
              <w:bottom w:w="0" w:type="dxa"/>
              <w:right w:w="0" w:type="dxa"/>
            </w:tcMar>
            <w:vAlign w:val="bottom"/>
          </w:tcPr>
          <w:p w14:paraId="70ED9B99" w14:textId="77777777" w:rsidR="003E7B48" w:rsidRPr="00801C6B" w:rsidRDefault="00CB568D">
            <w:pPr>
              <w:pStyle w:val="Titel"/>
              <w:rPr>
                <w:lang w:val="nl-BE"/>
              </w:rPr>
            </w:pPr>
            <w:r w:rsidRPr="00801C6B">
              <w:rPr>
                <w:lang w:val="nl-BE"/>
              </w:rPr>
              <w:t>Functiebeschrijving</w:t>
            </w:r>
          </w:p>
          <w:p w14:paraId="70ED9B9A" w14:textId="49FFE286" w:rsidR="003E7B48" w:rsidRPr="00801C6B" w:rsidRDefault="00D84453">
            <w:pPr>
              <w:pStyle w:val="Titel"/>
              <w:rPr>
                <w:szCs w:val="28"/>
                <w:lang w:val="nl-BE"/>
              </w:rPr>
            </w:pPr>
            <w:r w:rsidRPr="00801C6B">
              <w:rPr>
                <w:szCs w:val="28"/>
                <w:lang w:val="nl-BE"/>
              </w:rPr>
              <w:t>functiefamilie Kinderbegeleid(st)er</w:t>
            </w:r>
          </w:p>
        </w:tc>
        <w:tc>
          <w:tcPr>
            <w:tcW w:w="3686" w:type="dxa"/>
            <w:tcMar>
              <w:top w:w="0" w:type="dxa"/>
              <w:left w:w="0" w:type="dxa"/>
              <w:bottom w:w="0" w:type="dxa"/>
              <w:right w:w="0" w:type="dxa"/>
            </w:tcMar>
            <w:vAlign w:val="bottom"/>
          </w:tcPr>
          <w:p w14:paraId="70ED9B9B" w14:textId="77777777" w:rsidR="003E7B48" w:rsidRPr="00801C6B" w:rsidRDefault="003E7B48">
            <w:pPr>
              <w:pStyle w:val="BasicParagraph"/>
              <w:rPr>
                <w:lang w:val="nl-BE"/>
              </w:rPr>
            </w:pPr>
          </w:p>
          <w:p w14:paraId="70ED9B9C" w14:textId="77777777" w:rsidR="003E7B48" w:rsidRPr="00801C6B" w:rsidRDefault="003E7B48">
            <w:pPr>
              <w:pStyle w:val="BasicParagraph"/>
              <w:rPr>
                <w:lang w:val="nl-BE"/>
              </w:rPr>
            </w:pPr>
          </w:p>
        </w:tc>
      </w:tr>
    </w:tbl>
    <w:p w14:paraId="70ED9B9E" w14:textId="77777777" w:rsidR="003E7B48" w:rsidRPr="00801C6B" w:rsidRDefault="003E7B48">
      <w:pPr>
        <w:rPr>
          <w:lang w:val="nl-BE"/>
        </w:rPr>
      </w:pPr>
    </w:p>
    <w:p w14:paraId="70ED9B9F" w14:textId="77777777" w:rsidR="003E7B48" w:rsidRPr="00801C6B" w:rsidRDefault="00CB568D">
      <w:pPr>
        <w:pStyle w:val="Kop1"/>
        <w:rPr>
          <w:lang w:val="nl-BE"/>
        </w:rPr>
      </w:pPr>
      <w:r w:rsidRPr="00801C6B">
        <w:rPr>
          <w:lang w:val="nl-BE"/>
        </w:rPr>
        <w:t>Functie</w:t>
      </w:r>
    </w:p>
    <w:p w14:paraId="70ED9BA0" w14:textId="5EB578C6" w:rsidR="003E7B48" w:rsidRPr="00801C6B" w:rsidRDefault="00CB568D">
      <w:pPr>
        <w:rPr>
          <w:lang w:val="nl-BE"/>
        </w:rPr>
      </w:pPr>
      <w:proofErr w:type="gramStart"/>
      <w:r w:rsidRPr="00801C6B">
        <w:rPr>
          <w:lang w:val="nl-BE"/>
        </w:rPr>
        <w:t>Weddeschaal :</w:t>
      </w:r>
      <w:proofErr w:type="gramEnd"/>
      <w:r w:rsidRPr="00801C6B">
        <w:rPr>
          <w:lang w:val="nl-BE"/>
        </w:rPr>
        <w:t xml:space="preserve"> IFIC-schaal</w:t>
      </w:r>
    </w:p>
    <w:p w14:paraId="70ED9BA1" w14:textId="77777777" w:rsidR="003E7B48" w:rsidRPr="00801C6B" w:rsidRDefault="00CB568D">
      <w:pPr>
        <w:pStyle w:val="Kop1"/>
        <w:rPr>
          <w:lang w:val="nl-BE"/>
        </w:rPr>
      </w:pPr>
      <w:r w:rsidRPr="00801C6B">
        <w:rPr>
          <w:lang w:val="nl-BE"/>
        </w:rPr>
        <w:t>Plaats in het organogram</w:t>
      </w:r>
    </w:p>
    <w:p w14:paraId="70ED9BA2" w14:textId="77777777" w:rsidR="003E7B48" w:rsidRPr="00801C6B" w:rsidRDefault="00CB568D">
      <w:pPr>
        <w:spacing w:line="276" w:lineRule="auto"/>
        <w:jc w:val="both"/>
        <w:rPr>
          <w:lang w:val="nl-BE"/>
        </w:rPr>
      </w:pPr>
      <w:r w:rsidRPr="00801C6B">
        <w:rPr>
          <w:lang w:val="nl-BE"/>
        </w:rPr>
        <w:t xml:space="preserve">De stad en het OCMW van Lommel hebben een geïntegreerde organisatiestructuur. </w:t>
      </w:r>
      <w:proofErr w:type="gramStart"/>
      <w:r w:rsidRPr="00801C6B">
        <w:rPr>
          <w:lang w:val="nl-BE"/>
        </w:rPr>
        <w:t>Samen telt</w:t>
      </w:r>
      <w:proofErr w:type="gramEnd"/>
      <w:r w:rsidRPr="00801C6B">
        <w:rPr>
          <w:lang w:val="nl-BE"/>
        </w:rPr>
        <w:t xml:space="preserve"> het lokaal bestuur 4 sectoren: Mens, Dienstverlening, Ruimte en Organisatie. Als </w:t>
      </w:r>
      <w:proofErr w:type="spellStart"/>
      <w:r w:rsidRPr="00801C6B">
        <w:rPr>
          <w:lang w:val="nl-BE"/>
        </w:rPr>
        <w:t>kinderbegeleid</w:t>
      </w:r>
      <w:proofErr w:type="spellEnd"/>
      <w:r w:rsidRPr="00801C6B">
        <w:rPr>
          <w:lang w:val="nl-BE"/>
        </w:rPr>
        <w:t xml:space="preserve">(st)er maak je deel uit van de sector Mens, Team samenleven – </w:t>
      </w:r>
      <w:proofErr w:type="spellStart"/>
      <w:r w:rsidRPr="00801C6B">
        <w:rPr>
          <w:lang w:val="nl-BE"/>
        </w:rPr>
        <w:t>subteam</w:t>
      </w:r>
      <w:proofErr w:type="spellEnd"/>
      <w:r w:rsidRPr="00801C6B">
        <w:rPr>
          <w:lang w:val="nl-BE"/>
        </w:rPr>
        <w:t xml:space="preserve"> buitenschoolse kinderopvang. Je werkt onder leiding van en rapporteert aan de administratief coördinator. Je staat in nauw contact met klanten en de andere leden van je (sub)team.</w:t>
      </w:r>
    </w:p>
    <w:p w14:paraId="70ED9BA3" w14:textId="77777777" w:rsidR="003E7B48" w:rsidRPr="00801C6B" w:rsidRDefault="00CB568D">
      <w:pPr>
        <w:spacing w:line="276" w:lineRule="auto"/>
        <w:jc w:val="both"/>
        <w:rPr>
          <w:color w:val="5FBFB9"/>
          <w:sz w:val="28"/>
          <w:szCs w:val="28"/>
          <w:lang w:val="nl-BE"/>
        </w:rPr>
      </w:pPr>
      <w:r w:rsidRPr="00801C6B">
        <w:rPr>
          <w:color w:val="5FBFB9"/>
          <w:sz w:val="28"/>
          <w:szCs w:val="28"/>
          <w:lang w:val="nl-BE"/>
        </w:rPr>
        <w:t>_________________________________________________________________</w:t>
      </w:r>
    </w:p>
    <w:p w14:paraId="70ED9BA4" w14:textId="77777777" w:rsidR="003E7B48" w:rsidRPr="00801C6B" w:rsidRDefault="00CB568D">
      <w:pPr>
        <w:pStyle w:val="Kop1"/>
        <w:rPr>
          <w:lang w:val="nl-BE"/>
        </w:rPr>
      </w:pPr>
      <w:r w:rsidRPr="00801C6B">
        <w:rPr>
          <w:lang w:val="nl-BE"/>
        </w:rPr>
        <w:t>Onze waarden</w:t>
      </w:r>
    </w:p>
    <w:p w14:paraId="70ED9BA5" w14:textId="77777777" w:rsidR="003E7B48" w:rsidRPr="00801C6B" w:rsidRDefault="00CB568D">
      <w:pPr>
        <w:rPr>
          <w:lang w:val="nl-BE"/>
        </w:rPr>
      </w:pPr>
      <w:r w:rsidRPr="00801C6B">
        <w:rPr>
          <w:b/>
          <w:bCs/>
          <w:lang w:val="nl-BE"/>
        </w:rPr>
        <w:t xml:space="preserve">Verantwoordelijkheid/eigenaarschap </w:t>
      </w:r>
      <w:r w:rsidRPr="00801C6B">
        <w:rPr>
          <w:b/>
          <w:bCs/>
          <w:lang w:val="nl-BE"/>
        </w:rPr>
        <w:br/>
      </w:r>
      <w:r w:rsidRPr="00801C6B">
        <w:rPr>
          <w:lang w:val="nl-BE"/>
        </w:rPr>
        <w:t xml:space="preserve">De taken, die je moet doen, voer je goed efficiënt uit en hierop kan je ook aangesproken worden. Eigenaarschap gaat net iets verder dan betrokkenheid. Je doet iets omdat je het belangrijk vindt, omdat je je de eigenaar voelt van de uitkomst. </w:t>
      </w:r>
    </w:p>
    <w:p w14:paraId="7E44246C" w14:textId="77777777" w:rsidR="00D84453" w:rsidRPr="00801C6B" w:rsidRDefault="00D84453">
      <w:pPr>
        <w:rPr>
          <w:lang w:val="nl-BE"/>
        </w:rPr>
      </w:pPr>
    </w:p>
    <w:p w14:paraId="70ED9BA6" w14:textId="77777777" w:rsidR="003E7B48" w:rsidRPr="00801C6B" w:rsidRDefault="00CB568D">
      <w:pPr>
        <w:rPr>
          <w:lang w:val="nl-BE"/>
        </w:rPr>
      </w:pPr>
      <w:r w:rsidRPr="00801C6B">
        <w:rPr>
          <w:b/>
          <w:bCs/>
          <w:lang w:val="nl-BE"/>
        </w:rPr>
        <w:t xml:space="preserve">Oprechte waardering </w:t>
      </w:r>
      <w:r w:rsidRPr="00801C6B">
        <w:rPr>
          <w:b/>
          <w:bCs/>
          <w:lang w:val="nl-BE"/>
        </w:rPr>
        <w:br/>
      </w:r>
      <w:r w:rsidRPr="00801C6B">
        <w:rPr>
          <w:lang w:val="nl-BE"/>
        </w:rPr>
        <w:t>Met een compliment uit je je waardering maar dit heeft alleen waarde als het oprecht is (vanuit je hart komt). Daarnaast ben je constructief kritisch. Je benoemt eventuele problemen maar speelt nooit op de persoon. We praten met elkaar en niet over elkaar.</w:t>
      </w:r>
    </w:p>
    <w:p w14:paraId="149B55E8" w14:textId="77777777" w:rsidR="00D84453" w:rsidRPr="00801C6B" w:rsidRDefault="00D84453">
      <w:pPr>
        <w:rPr>
          <w:lang w:val="nl-BE"/>
        </w:rPr>
      </w:pPr>
    </w:p>
    <w:p w14:paraId="70ED9BA7" w14:textId="77777777" w:rsidR="003E7B48" w:rsidRPr="00801C6B" w:rsidRDefault="00CB568D">
      <w:pPr>
        <w:rPr>
          <w:lang w:val="nl-BE"/>
        </w:rPr>
      </w:pPr>
      <w:r w:rsidRPr="00801C6B">
        <w:rPr>
          <w:b/>
          <w:bCs/>
          <w:lang w:val="nl-BE"/>
        </w:rPr>
        <w:t xml:space="preserve">Respect </w:t>
      </w:r>
      <w:r w:rsidRPr="00801C6B">
        <w:rPr>
          <w:b/>
          <w:bCs/>
          <w:lang w:val="nl-BE"/>
        </w:rPr>
        <w:br/>
      </w:r>
      <w:r w:rsidRPr="00801C6B">
        <w:rPr>
          <w:lang w:val="nl-BE"/>
        </w:rPr>
        <w:t xml:space="preserve">Je zorgt ervoor dat iedereen zijn mening kan uiten en daarbij leer je omgaan met de verschillen. </w:t>
      </w:r>
    </w:p>
    <w:p w14:paraId="50721D7F" w14:textId="77777777" w:rsidR="00D84453" w:rsidRPr="00801C6B" w:rsidRDefault="00D84453">
      <w:pPr>
        <w:rPr>
          <w:lang w:val="nl-BE"/>
        </w:rPr>
      </w:pPr>
    </w:p>
    <w:p w14:paraId="70ED9BA8" w14:textId="77777777" w:rsidR="003E7B48" w:rsidRPr="00801C6B" w:rsidRDefault="00CB568D">
      <w:pPr>
        <w:rPr>
          <w:lang w:val="nl-BE"/>
        </w:rPr>
      </w:pPr>
      <w:proofErr w:type="spellStart"/>
      <w:r w:rsidRPr="00801C6B">
        <w:rPr>
          <w:b/>
          <w:bCs/>
          <w:lang w:val="nl-BE"/>
        </w:rPr>
        <w:t>Positiviteit</w:t>
      </w:r>
      <w:proofErr w:type="spellEnd"/>
      <w:r w:rsidRPr="00801C6B">
        <w:rPr>
          <w:b/>
          <w:bCs/>
          <w:lang w:val="nl-BE"/>
        </w:rPr>
        <w:t xml:space="preserve"> </w:t>
      </w:r>
      <w:r w:rsidRPr="00801C6B">
        <w:rPr>
          <w:b/>
          <w:bCs/>
          <w:lang w:val="nl-BE"/>
        </w:rPr>
        <w:br/>
      </w:r>
      <w:r w:rsidRPr="00801C6B">
        <w:rPr>
          <w:lang w:val="nl-BE"/>
        </w:rPr>
        <w:t xml:space="preserve">Je gelooft in de dingen waar je voor gaat en bekijkt deze dingen op een positieve manier zodat je de </w:t>
      </w:r>
      <w:proofErr w:type="spellStart"/>
      <w:r w:rsidRPr="00801C6B">
        <w:rPr>
          <w:lang w:val="nl-BE"/>
        </w:rPr>
        <w:t>geluksbeleving</w:t>
      </w:r>
      <w:proofErr w:type="spellEnd"/>
      <w:r w:rsidRPr="00801C6B">
        <w:rPr>
          <w:lang w:val="nl-BE"/>
        </w:rPr>
        <w:t xml:space="preserve"> versterkt. </w:t>
      </w:r>
    </w:p>
    <w:p w14:paraId="4039C772" w14:textId="77777777" w:rsidR="00D84453" w:rsidRPr="00801C6B" w:rsidRDefault="00D84453">
      <w:pPr>
        <w:rPr>
          <w:lang w:val="nl-BE"/>
        </w:rPr>
      </w:pPr>
    </w:p>
    <w:p w14:paraId="70ED9BA9" w14:textId="77777777" w:rsidR="003E7B48" w:rsidRPr="00801C6B" w:rsidRDefault="00CB568D">
      <w:pPr>
        <w:rPr>
          <w:lang w:val="nl-BE"/>
        </w:rPr>
      </w:pPr>
      <w:r w:rsidRPr="00801C6B">
        <w:rPr>
          <w:b/>
          <w:bCs/>
          <w:lang w:val="nl-BE"/>
        </w:rPr>
        <w:t xml:space="preserve">Resultaatgerichtheid </w:t>
      </w:r>
      <w:r w:rsidRPr="00801C6B">
        <w:rPr>
          <w:b/>
          <w:bCs/>
          <w:lang w:val="nl-BE"/>
        </w:rPr>
        <w:br/>
      </w:r>
      <w:r w:rsidRPr="00801C6B">
        <w:rPr>
          <w:lang w:val="nl-BE"/>
        </w:rPr>
        <w:t xml:space="preserve">Je spant je actief in om concrete resultaten en/of doelstellingen te halen.  </w:t>
      </w:r>
    </w:p>
    <w:p w14:paraId="7403896E" w14:textId="77777777" w:rsidR="00D84453" w:rsidRPr="00801C6B" w:rsidRDefault="00D84453">
      <w:pPr>
        <w:rPr>
          <w:lang w:val="nl-BE"/>
        </w:rPr>
      </w:pPr>
    </w:p>
    <w:p w14:paraId="70ED9BAA" w14:textId="77777777" w:rsidR="003E7B48" w:rsidRPr="00801C6B" w:rsidRDefault="00CB568D">
      <w:pPr>
        <w:rPr>
          <w:lang w:val="nl-BE"/>
        </w:rPr>
      </w:pPr>
      <w:r w:rsidRPr="00801C6B">
        <w:rPr>
          <w:b/>
          <w:bCs/>
          <w:lang w:val="nl-BE"/>
        </w:rPr>
        <w:t xml:space="preserve">Eerlijkheid/openheid </w:t>
      </w:r>
      <w:r w:rsidRPr="00801C6B">
        <w:rPr>
          <w:b/>
          <w:bCs/>
          <w:lang w:val="nl-BE"/>
        </w:rPr>
        <w:br/>
      </w:r>
      <w:r w:rsidRPr="00801C6B">
        <w:rPr>
          <w:lang w:val="nl-BE"/>
        </w:rPr>
        <w:t xml:space="preserve">Eerlijkheid betekent dat er geen verschil is tussen wat je zegt, denkt en doet. </w:t>
      </w:r>
    </w:p>
    <w:p w14:paraId="3DB56A3F" w14:textId="77777777" w:rsidR="00D84453" w:rsidRPr="00801C6B" w:rsidRDefault="00D84453">
      <w:pPr>
        <w:rPr>
          <w:lang w:val="nl-BE"/>
        </w:rPr>
      </w:pPr>
    </w:p>
    <w:p w14:paraId="70ED9BAB" w14:textId="77777777" w:rsidR="003E7B48" w:rsidRPr="00801C6B" w:rsidRDefault="00CB568D">
      <w:pPr>
        <w:rPr>
          <w:lang w:val="nl-BE"/>
        </w:rPr>
      </w:pPr>
      <w:r w:rsidRPr="00801C6B">
        <w:rPr>
          <w:b/>
          <w:bCs/>
          <w:lang w:val="nl-BE"/>
        </w:rPr>
        <w:lastRenderedPageBreak/>
        <w:t xml:space="preserve">Vriendelijkheid </w:t>
      </w:r>
      <w:r w:rsidRPr="00801C6B">
        <w:rPr>
          <w:b/>
          <w:bCs/>
          <w:lang w:val="nl-BE"/>
        </w:rPr>
        <w:br/>
      </w:r>
      <w:r w:rsidRPr="00801C6B">
        <w:rPr>
          <w:lang w:val="nl-BE"/>
        </w:rPr>
        <w:t>In alle omstandigheden blijf je verdraagzaam en collegiaal. Je glimlach is een krachtig wapen om spanningen op te lossen.</w:t>
      </w:r>
    </w:p>
    <w:p w14:paraId="70ED9BAC" w14:textId="77777777" w:rsidR="003E7B48" w:rsidRPr="00801C6B" w:rsidRDefault="00CB568D">
      <w:pPr>
        <w:spacing w:line="276" w:lineRule="auto"/>
        <w:jc w:val="both"/>
        <w:rPr>
          <w:color w:val="5FBFB9"/>
          <w:sz w:val="28"/>
          <w:szCs w:val="28"/>
          <w:lang w:val="nl-BE"/>
        </w:rPr>
      </w:pPr>
      <w:r w:rsidRPr="00801C6B">
        <w:rPr>
          <w:color w:val="5FBFB9"/>
          <w:sz w:val="28"/>
          <w:szCs w:val="28"/>
          <w:lang w:val="nl-BE"/>
        </w:rPr>
        <w:t>_________________________________________________________________</w:t>
      </w:r>
    </w:p>
    <w:p w14:paraId="70ED9BAE" w14:textId="77777777" w:rsidR="003E7B48" w:rsidRPr="00801C6B" w:rsidRDefault="00CB568D">
      <w:pPr>
        <w:pStyle w:val="Kop1"/>
        <w:rPr>
          <w:lang w:val="nl-BE"/>
        </w:rPr>
      </w:pPr>
      <w:r w:rsidRPr="00801C6B">
        <w:rPr>
          <w:lang w:val="nl-BE"/>
        </w:rPr>
        <w:t>Hoofddoel van de functie</w:t>
      </w:r>
    </w:p>
    <w:p w14:paraId="70ED9BAF" w14:textId="77777777" w:rsidR="003E7B48" w:rsidRPr="00801C6B" w:rsidRDefault="00CB568D">
      <w:pPr>
        <w:rPr>
          <w:lang w:val="nl-BE"/>
        </w:rPr>
      </w:pPr>
      <w:r w:rsidRPr="00801C6B">
        <w:rPr>
          <w:lang w:val="nl-BE"/>
        </w:rPr>
        <w:t>Je biedt een kwalitatieve opvang voor kinderen van 2.5 tot 12 jaar aan zowel voor- en naschools en op schoolvrije dagen als tijdens de schoolvakanties.  Deze opvang gebeurt in een pedagogisch verantwoorde en veilige omgeving.</w:t>
      </w:r>
    </w:p>
    <w:p w14:paraId="70ED9BB0" w14:textId="77777777" w:rsidR="003E7B48" w:rsidRPr="00801C6B" w:rsidRDefault="00CB568D">
      <w:pPr>
        <w:spacing w:line="276" w:lineRule="auto"/>
        <w:jc w:val="both"/>
        <w:rPr>
          <w:color w:val="5FBFB9"/>
          <w:sz w:val="28"/>
          <w:szCs w:val="28"/>
          <w:lang w:val="nl-BE"/>
        </w:rPr>
      </w:pPr>
      <w:r w:rsidRPr="00801C6B">
        <w:rPr>
          <w:color w:val="5FBFB9"/>
          <w:sz w:val="28"/>
          <w:szCs w:val="28"/>
          <w:lang w:val="nl-BE"/>
        </w:rPr>
        <w:t>_________________________________________________________________</w:t>
      </w:r>
    </w:p>
    <w:p w14:paraId="70ED9BB1" w14:textId="77777777" w:rsidR="003E7B48" w:rsidRPr="00801C6B" w:rsidRDefault="00CB568D">
      <w:pPr>
        <w:pStyle w:val="Kop1"/>
        <w:rPr>
          <w:lang w:val="nl-BE"/>
        </w:rPr>
      </w:pPr>
      <w:r w:rsidRPr="00801C6B">
        <w:rPr>
          <w:lang w:val="nl-BE"/>
        </w:rPr>
        <w:t>Functie-inhoud</w:t>
      </w:r>
    </w:p>
    <w:p w14:paraId="70ED9BB2" w14:textId="77777777" w:rsidR="003E7B48" w:rsidRPr="00801C6B" w:rsidRDefault="00CB568D">
      <w:pPr>
        <w:pStyle w:val="Lijstalinea"/>
        <w:numPr>
          <w:ilvl w:val="0"/>
          <w:numId w:val="1"/>
        </w:numPr>
        <w:rPr>
          <w:lang w:val="nl-BE"/>
        </w:rPr>
      </w:pPr>
      <w:r w:rsidRPr="00801C6B">
        <w:rPr>
          <w:lang w:val="nl-BE"/>
        </w:rPr>
        <w:t>Je verzorgt het dagelijks onthaal en de opvang van kinderen.</w:t>
      </w:r>
    </w:p>
    <w:p w14:paraId="70ED9BB3" w14:textId="77777777" w:rsidR="003E7B48" w:rsidRPr="00801C6B" w:rsidRDefault="00CB568D">
      <w:pPr>
        <w:pStyle w:val="Lijstalinea"/>
        <w:numPr>
          <w:ilvl w:val="0"/>
          <w:numId w:val="1"/>
        </w:numPr>
        <w:rPr>
          <w:lang w:val="nl-BE"/>
        </w:rPr>
      </w:pPr>
      <w:r w:rsidRPr="00801C6B">
        <w:rPr>
          <w:lang w:val="nl-BE"/>
        </w:rPr>
        <w:t>Je organiseert activiteiten op een educatieve manier.</w:t>
      </w:r>
    </w:p>
    <w:p w14:paraId="70ED9BB4" w14:textId="48422FDC" w:rsidR="003E7B48" w:rsidRPr="00801C6B" w:rsidRDefault="00CB568D">
      <w:pPr>
        <w:pStyle w:val="Lijstalinea"/>
        <w:numPr>
          <w:ilvl w:val="0"/>
          <w:numId w:val="1"/>
        </w:numPr>
        <w:rPr>
          <w:lang w:val="nl-BE"/>
        </w:rPr>
      </w:pPr>
      <w:r w:rsidRPr="00801C6B">
        <w:rPr>
          <w:lang w:val="nl-BE"/>
        </w:rPr>
        <w:t>Je begeleid</w:t>
      </w:r>
      <w:r w:rsidR="0029576D">
        <w:rPr>
          <w:lang w:val="nl-BE"/>
        </w:rPr>
        <w:t>t</w:t>
      </w:r>
      <w:r w:rsidRPr="00801C6B">
        <w:rPr>
          <w:lang w:val="nl-BE"/>
        </w:rPr>
        <w:t xml:space="preserve"> kinderen volgens pedagogisch verantwoorde principes in de dagelijkse omgang.</w:t>
      </w:r>
    </w:p>
    <w:p w14:paraId="70ED9BB5" w14:textId="77777777" w:rsidR="003E7B48" w:rsidRPr="00801C6B" w:rsidRDefault="00CB568D">
      <w:pPr>
        <w:pStyle w:val="Lijstalinea"/>
        <w:numPr>
          <w:ilvl w:val="0"/>
          <w:numId w:val="1"/>
        </w:numPr>
        <w:rPr>
          <w:lang w:val="nl-BE"/>
        </w:rPr>
      </w:pPr>
      <w:r w:rsidRPr="00801C6B">
        <w:rPr>
          <w:lang w:val="nl-BE"/>
        </w:rPr>
        <w:t>Je zorgt voor een gepaste groepssfeer.</w:t>
      </w:r>
    </w:p>
    <w:p w14:paraId="70ED9BB6" w14:textId="77777777" w:rsidR="003E7B48" w:rsidRPr="00801C6B" w:rsidRDefault="00CB568D">
      <w:pPr>
        <w:pStyle w:val="Lijstalinea"/>
        <w:numPr>
          <w:ilvl w:val="0"/>
          <w:numId w:val="1"/>
        </w:numPr>
        <w:rPr>
          <w:lang w:val="nl-BE"/>
        </w:rPr>
      </w:pPr>
      <w:r w:rsidRPr="00801C6B">
        <w:rPr>
          <w:lang w:val="nl-BE"/>
        </w:rPr>
        <w:t>Je gaat om met conflicten bij kinderen.</w:t>
      </w:r>
    </w:p>
    <w:p w14:paraId="70ED9BB7" w14:textId="77777777" w:rsidR="003E7B48" w:rsidRPr="00801C6B" w:rsidRDefault="00CB568D">
      <w:pPr>
        <w:pStyle w:val="Lijstalinea"/>
        <w:numPr>
          <w:ilvl w:val="0"/>
          <w:numId w:val="1"/>
        </w:numPr>
        <w:rPr>
          <w:lang w:val="nl-BE"/>
        </w:rPr>
      </w:pPr>
      <w:r w:rsidRPr="00801C6B">
        <w:rPr>
          <w:lang w:val="nl-BE"/>
        </w:rPr>
        <w:t>Je staat de kinderen bij in de dagelijkse verzorging.</w:t>
      </w:r>
    </w:p>
    <w:p w14:paraId="70ED9BB8" w14:textId="77777777" w:rsidR="003E7B48" w:rsidRPr="00801C6B" w:rsidRDefault="00CB568D">
      <w:pPr>
        <w:pStyle w:val="Lijstalinea"/>
        <w:numPr>
          <w:ilvl w:val="0"/>
          <w:numId w:val="1"/>
        </w:numPr>
        <w:rPr>
          <w:lang w:val="nl-BE"/>
        </w:rPr>
      </w:pPr>
      <w:r w:rsidRPr="00801C6B">
        <w:rPr>
          <w:lang w:val="nl-BE"/>
        </w:rPr>
        <w:t>Je onderhoudt en stimuleert contact met de ouders.</w:t>
      </w:r>
    </w:p>
    <w:p w14:paraId="70ED9BB9" w14:textId="42B7F417" w:rsidR="003E7B48" w:rsidRPr="00801C6B" w:rsidRDefault="00CB568D">
      <w:pPr>
        <w:pStyle w:val="Lijstalinea"/>
        <w:numPr>
          <w:ilvl w:val="0"/>
          <w:numId w:val="1"/>
        </w:numPr>
        <w:rPr>
          <w:lang w:val="nl-BE"/>
        </w:rPr>
      </w:pPr>
      <w:r w:rsidRPr="00801C6B">
        <w:rPr>
          <w:lang w:val="nl-BE"/>
        </w:rPr>
        <w:t>Je begeleid</w:t>
      </w:r>
      <w:r w:rsidR="00823B24">
        <w:rPr>
          <w:lang w:val="nl-BE"/>
        </w:rPr>
        <w:t>t</w:t>
      </w:r>
      <w:r w:rsidRPr="00801C6B">
        <w:rPr>
          <w:lang w:val="nl-BE"/>
        </w:rPr>
        <w:t xml:space="preserve"> </w:t>
      </w:r>
      <w:proofErr w:type="spellStart"/>
      <w:r w:rsidRPr="00801C6B">
        <w:rPr>
          <w:lang w:val="nl-BE"/>
        </w:rPr>
        <w:t>stagedoende</w:t>
      </w:r>
      <w:proofErr w:type="spellEnd"/>
      <w:r w:rsidRPr="00801C6B">
        <w:rPr>
          <w:lang w:val="nl-BE"/>
        </w:rPr>
        <w:t xml:space="preserve"> begeleid(st)</w:t>
      </w:r>
      <w:proofErr w:type="spellStart"/>
      <w:r w:rsidRPr="00801C6B">
        <w:rPr>
          <w:lang w:val="nl-BE"/>
        </w:rPr>
        <w:t>ers</w:t>
      </w:r>
      <w:proofErr w:type="spellEnd"/>
      <w:r w:rsidRPr="00801C6B">
        <w:rPr>
          <w:lang w:val="nl-BE"/>
        </w:rPr>
        <w:t>.</w:t>
      </w:r>
    </w:p>
    <w:p w14:paraId="70ED9BBA" w14:textId="77777777" w:rsidR="003E7B48" w:rsidRPr="00801C6B" w:rsidRDefault="00CB568D">
      <w:pPr>
        <w:pStyle w:val="Lijstalinea"/>
        <w:numPr>
          <w:ilvl w:val="0"/>
          <w:numId w:val="1"/>
        </w:numPr>
        <w:rPr>
          <w:lang w:val="nl-BE"/>
        </w:rPr>
      </w:pPr>
      <w:r w:rsidRPr="00801C6B">
        <w:rPr>
          <w:lang w:val="nl-BE"/>
        </w:rPr>
        <w:t>Je draagt zorg voor de infrastructuur en inrichting.</w:t>
      </w:r>
    </w:p>
    <w:p w14:paraId="70ED9BBC" w14:textId="77777777" w:rsidR="003E7B48" w:rsidRPr="00801C6B" w:rsidRDefault="00CB568D">
      <w:pPr>
        <w:pStyle w:val="Lijstalinea"/>
        <w:numPr>
          <w:ilvl w:val="0"/>
          <w:numId w:val="1"/>
        </w:numPr>
        <w:rPr>
          <w:lang w:val="nl-BE"/>
        </w:rPr>
      </w:pPr>
      <w:r w:rsidRPr="00801C6B">
        <w:rPr>
          <w:lang w:val="nl-BE"/>
        </w:rPr>
        <w:t>Je neemt deel aan teamvergaderingen.</w:t>
      </w:r>
    </w:p>
    <w:p w14:paraId="70ED9BBD" w14:textId="77777777" w:rsidR="003E7B48" w:rsidRPr="00801C6B" w:rsidRDefault="00CB568D">
      <w:pPr>
        <w:pStyle w:val="Lijstalinea"/>
        <w:numPr>
          <w:ilvl w:val="0"/>
          <w:numId w:val="1"/>
        </w:numPr>
        <w:rPr>
          <w:lang w:val="nl-BE"/>
        </w:rPr>
      </w:pPr>
      <w:r w:rsidRPr="00801C6B">
        <w:rPr>
          <w:lang w:val="nl-BE"/>
        </w:rPr>
        <w:t xml:space="preserve">Je bespreekt doelstellingen, knelpunten, vragen, </w:t>
      </w:r>
      <w:proofErr w:type="gramStart"/>
      <w:r w:rsidRPr="00801C6B">
        <w:rPr>
          <w:lang w:val="nl-BE"/>
        </w:rPr>
        <w:t>suggesties, ….</w:t>
      </w:r>
      <w:proofErr w:type="gramEnd"/>
      <w:r w:rsidRPr="00801C6B">
        <w:rPr>
          <w:lang w:val="nl-BE"/>
        </w:rPr>
        <w:t>met het team.</w:t>
      </w:r>
    </w:p>
    <w:p w14:paraId="70ED9BC0" w14:textId="314884EF" w:rsidR="003E7B48" w:rsidRPr="00801C6B" w:rsidRDefault="00CB568D">
      <w:pPr>
        <w:pStyle w:val="Lijstalinea"/>
        <w:numPr>
          <w:ilvl w:val="0"/>
          <w:numId w:val="1"/>
        </w:numPr>
        <w:rPr>
          <w:lang w:val="nl-BE"/>
        </w:rPr>
      </w:pPr>
      <w:r w:rsidRPr="00801C6B">
        <w:rPr>
          <w:lang w:val="nl-BE"/>
        </w:rPr>
        <w:t>Je bent positief-kritisch, mogelijkheden zien en actief meedenken op het vlak van continue verbetering van de eigen dienst.</w:t>
      </w:r>
    </w:p>
    <w:p w14:paraId="70ED9BC2" w14:textId="77777777" w:rsidR="003E7B48" w:rsidRPr="00801C6B" w:rsidRDefault="00CB568D">
      <w:pPr>
        <w:spacing w:line="276" w:lineRule="auto"/>
        <w:jc w:val="both"/>
        <w:rPr>
          <w:color w:val="5FBFB9"/>
          <w:sz w:val="28"/>
          <w:szCs w:val="28"/>
          <w:lang w:val="nl-BE"/>
        </w:rPr>
      </w:pPr>
      <w:r w:rsidRPr="00801C6B">
        <w:rPr>
          <w:color w:val="5FBFB9"/>
          <w:sz w:val="28"/>
          <w:szCs w:val="28"/>
          <w:lang w:val="nl-BE"/>
        </w:rPr>
        <w:t>_________________________________________________________________</w:t>
      </w:r>
    </w:p>
    <w:p w14:paraId="70ED9BC4" w14:textId="77777777" w:rsidR="003E7B48" w:rsidRPr="00CB568D" w:rsidRDefault="00CB568D" w:rsidP="00CB568D">
      <w:pPr>
        <w:pStyle w:val="Kop1"/>
        <w:rPr>
          <w:lang w:val="nl-BE"/>
        </w:rPr>
      </w:pPr>
      <w:r w:rsidRPr="00CB568D">
        <w:rPr>
          <w:lang w:val="nl-BE"/>
        </w:rPr>
        <w:t>Competentieprofiel</w:t>
      </w:r>
    </w:p>
    <w:p w14:paraId="70ED9BC5" w14:textId="77777777" w:rsidR="003E7B48" w:rsidRPr="00801C6B" w:rsidRDefault="00CB568D">
      <w:pPr>
        <w:rPr>
          <w:lang w:val="nl-BE"/>
        </w:rPr>
      </w:pPr>
      <w:r w:rsidRPr="00801C6B">
        <w:rPr>
          <w:i/>
          <w:iCs/>
          <w:lang w:val="nl-BE"/>
        </w:rPr>
        <w:t>Kennis</w:t>
      </w:r>
    </w:p>
    <w:p w14:paraId="70ED9BC6" w14:textId="77777777" w:rsidR="003E7B48" w:rsidRPr="00801C6B" w:rsidRDefault="00CB568D">
      <w:pPr>
        <w:pStyle w:val="Lijstalinea"/>
        <w:numPr>
          <w:ilvl w:val="0"/>
          <w:numId w:val="2"/>
        </w:numPr>
        <w:rPr>
          <w:lang w:val="nl-BE"/>
        </w:rPr>
      </w:pPr>
      <w:r w:rsidRPr="00801C6B">
        <w:rPr>
          <w:lang w:val="nl-BE"/>
        </w:rPr>
        <w:t>Je hebt algemene basiskennis pedagogie en rond actuele vormen van en visies op kinderopvang.</w:t>
      </w:r>
    </w:p>
    <w:p w14:paraId="70ED9BC7" w14:textId="77777777" w:rsidR="003E7B48" w:rsidRPr="00801C6B" w:rsidRDefault="00CB568D">
      <w:pPr>
        <w:pStyle w:val="Lijstalinea"/>
        <w:numPr>
          <w:ilvl w:val="0"/>
          <w:numId w:val="2"/>
        </w:numPr>
        <w:rPr>
          <w:lang w:val="nl-BE"/>
        </w:rPr>
      </w:pPr>
      <w:r w:rsidRPr="00801C6B">
        <w:rPr>
          <w:lang w:val="nl-BE"/>
        </w:rPr>
        <w:t>Je hebt kennis van spelactiviteiten.</w:t>
      </w:r>
    </w:p>
    <w:p w14:paraId="70ED9BC8" w14:textId="77777777" w:rsidR="003E7B48" w:rsidRPr="00801C6B" w:rsidRDefault="00CB568D">
      <w:pPr>
        <w:pStyle w:val="Lijstalinea"/>
        <w:numPr>
          <w:ilvl w:val="0"/>
          <w:numId w:val="2"/>
        </w:numPr>
        <w:rPr>
          <w:lang w:val="nl-BE"/>
        </w:rPr>
      </w:pPr>
      <w:r w:rsidRPr="00801C6B">
        <w:rPr>
          <w:lang w:val="nl-BE"/>
        </w:rPr>
        <w:t>Je hebt kennis van dagelijkse verzorging van kinderen, van hygiëne en van veiligheid.</w:t>
      </w:r>
    </w:p>
    <w:p w14:paraId="70ED9BC9" w14:textId="77777777" w:rsidR="003E7B48" w:rsidRPr="00801C6B" w:rsidRDefault="00CB568D">
      <w:pPr>
        <w:pStyle w:val="Lijstalinea"/>
        <w:numPr>
          <w:ilvl w:val="0"/>
          <w:numId w:val="2"/>
        </w:numPr>
        <w:rPr>
          <w:lang w:val="nl-BE"/>
        </w:rPr>
      </w:pPr>
      <w:r w:rsidRPr="00801C6B">
        <w:rPr>
          <w:lang w:val="nl-BE"/>
        </w:rPr>
        <w:t>Je hebt grondige vakkennis</w:t>
      </w:r>
    </w:p>
    <w:p w14:paraId="70ED9BCA" w14:textId="77777777" w:rsidR="003E7B48" w:rsidRPr="00801C6B" w:rsidRDefault="00CB568D">
      <w:pPr>
        <w:pStyle w:val="Lijstalinea"/>
        <w:numPr>
          <w:ilvl w:val="0"/>
          <w:numId w:val="2"/>
        </w:numPr>
        <w:rPr>
          <w:lang w:val="nl-BE"/>
        </w:rPr>
      </w:pPr>
      <w:r w:rsidRPr="00801C6B">
        <w:rPr>
          <w:lang w:val="nl-BE"/>
        </w:rPr>
        <w:t>Je hebt basiskennis van het gebruik van machines en materiaal.</w:t>
      </w:r>
    </w:p>
    <w:p w14:paraId="70ED9BCB" w14:textId="77777777" w:rsidR="003E7B48" w:rsidRPr="00801C6B" w:rsidRDefault="003E7B48">
      <w:pPr>
        <w:rPr>
          <w:lang w:val="nl-BE"/>
        </w:rPr>
      </w:pPr>
    </w:p>
    <w:p w14:paraId="70ED9BCC" w14:textId="77777777" w:rsidR="003E7B48" w:rsidRPr="00801C6B" w:rsidRDefault="00CB568D">
      <w:pPr>
        <w:rPr>
          <w:lang w:val="nl-BE"/>
        </w:rPr>
      </w:pPr>
      <w:r w:rsidRPr="00801C6B">
        <w:rPr>
          <w:i/>
          <w:iCs/>
          <w:lang w:val="nl-BE"/>
        </w:rPr>
        <w:t>Competenties</w:t>
      </w:r>
    </w:p>
    <w:p w14:paraId="3F60A9C0" w14:textId="77777777" w:rsidR="001B69DD" w:rsidRPr="00801C6B" w:rsidRDefault="001B69DD" w:rsidP="001B69DD">
      <w:pPr>
        <w:spacing w:line="276" w:lineRule="auto"/>
        <w:rPr>
          <w:rFonts w:cs="Tisa Sans Pro Medium"/>
          <w:color w:val="5EBEB8"/>
          <w:szCs w:val="22"/>
          <w:lang w:val="nl-BE"/>
        </w:rPr>
      </w:pPr>
      <w:r w:rsidRPr="00801C6B">
        <w:rPr>
          <w:rFonts w:cs="Tisa Sans Pro Medium"/>
          <w:color w:val="5EBEB8"/>
          <w:szCs w:val="22"/>
          <w:lang w:val="nl-BE"/>
        </w:rPr>
        <w:t xml:space="preserve">Generieke competenties (gebaseerd op onze waarden) </w:t>
      </w:r>
    </w:p>
    <w:p w14:paraId="7A5D0ABB" w14:textId="46016E63" w:rsidR="001B69DD" w:rsidRPr="00801C6B" w:rsidRDefault="001B69DD" w:rsidP="001B69DD">
      <w:pPr>
        <w:pStyle w:val="Lijstalinea"/>
        <w:numPr>
          <w:ilvl w:val="0"/>
          <w:numId w:val="6"/>
        </w:numPr>
        <w:suppressAutoHyphens w:val="0"/>
        <w:autoSpaceDN/>
        <w:spacing w:before="0" w:after="0" w:line="276" w:lineRule="auto"/>
        <w:rPr>
          <w:i/>
          <w:iCs/>
          <w:color w:val="3A3A3A" w:themeColor="background2" w:themeShade="40"/>
          <w:szCs w:val="22"/>
          <w:lang w:val="nl-BE"/>
        </w:rPr>
      </w:pPr>
      <w:r w:rsidRPr="00801C6B">
        <w:rPr>
          <w:rFonts w:cs="Tisa Sans Pro Medium"/>
          <w:color w:val="5EBEB8"/>
          <w:szCs w:val="22"/>
          <w:lang w:val="nl-BE"/>
        </w:rPr>
        <w:t>Teamwerk en samenwerken</w:t>
      </w:r>
      <w:r w:rsidRPr="00801C6B">
        <w:rPr>
          <w:color w:val="3A3A3A" w:themeColor="background2" w:themeShade="40"/>
          <w:szCs w:val="22"/>
          <w:lang w:val="nl-BE"/>
        </w:rPr>
        <w:t xml:space="preserve">: </w:t>
      </w:r>
      <w:r w:rsidRPr="00801C6B">
        <w:rPr>
          <w:i/>
          <w:iCs/>
          <w:color w:val="3A3A3A" w:themeColor="background2" w:themeShade="40"/>
          <w:szCs w:val="22"/>
          <w:lang w:val="nl-BE"/>
        </w:rPr>
        <w:t>Je toont een echte intentie tot constructief samenwerken met anderen. Je wil deel uitmaken van een team en anderen erbij betrekken. Je stelt samenwerking boven competitiviteit.</w:t>
      </w:r>
      <w:r w:rsidRPr="00801C6B">
        <w:rPr>
          <w:color w:val="3A3A3A" w:themeColor="background2" w:themeShade="40"/>
          <w:szCs w:val="22"/>
          <w:lang w:val="nl-BE"/>
        </w:rPr>
        <w:br/>
      </w:r>
      <w:r w:rsidRPr="00801C6B">
        <w:rPr>
          <w:i/>
          <w:iCs/>
          <w:color w:val="3A3A3A" w:themeColor="background2" w:themeShade="40"/>
          <w:szCs w:val="22"/>
          <w:lang w:val="nl-BE"/>
        </w:rPr>
        <w:sym w:font="Wingdings" w:char="F0E0"/>
      </w:r>
      <w:r w:rsidRPr="00801C6B">
        <w:rPr>
          <w:i/>
          <w:iCs/>
          <w:color w:val="3A3A3A" w:themeColor="background2" w:themeShade="40"/>
          <w:szCs w:val="22"/>
          <w:lang w:val="nl-BE"/>
        </w:rPr>
        <w:t xml:space="preserve"> Je </w:t>
      </w:r>
      <w:r w:rsidR="009A20BF" w:rsidRPr="00801C6B">
        <w:rPr>
          <w:i/>
          <w:iCs/>
          <w:color w:val="3A3A3A" w:themeColor="background2" w:themeShade="40"/>
          <w:szCs w:val="22"/>
          <w:lang w:val="nl-BE"/>
        </w:rPr>
        <w:t>werkt constructief mee in het team</w:t>
      </w:r>
    </w:p>
    <w:p w14:paraId="5E719BEC" w14:textId="77777777" w:rsidR="001B69DD" w:rsidRPr="00801C6B" w:rsidRDefault="001B69DD" w:rsidP="001B69DD">
      <w:pPr>
        <w:pStyle w:val="Lijstalinea"/>
        <w:numPr>
          <w:ilvl w:val="0"/>
          <w:numId w:val="6"/>
        </w:numPr>
        <w:suppressAutoHyphens w:val="0"/>
        <w:autoSpaceDN/>
        <w:spacing w:before="0" w:after="0" w:line="276" w:lineRule="auto"/>
        <w:rPr>
          <w:i/>
          <w:iCs/>
          <w:color w:val="3A3A3A" w:themeColor="background2" w:themeShade="40"/>
          <w:szCs w:val="22"/>
          <w:lang w:val="nl-BE"/>
        </w:rPr>
      </w:pPr>
      <w:r w:rsidRPr="00801C6B">
        <w:rPr>
          <w:rFonts w:cs="Tisa Sans Pro Medium"/>
          <w:color w:val="5EBEB8"/>
          <w:szCs w:val="22"/>
          <w:lang w:val="nl-BE"/>
        </w:rPr>
        <w:lastRenderedPageBreak/>
        <w:t>Kwaliteit en nauwgezetheid</w:t>
      </w:r>
      <w:r w:rsidRPr="00801C6B">
        <w:rPr>
          <w:color w:val="3A3A3A" w:themeColor="background2" w:themeShade="40"/>
          <w:szCs w:val="22"/>
          <w:lang w:val="nl-BE"/>
        </w:rPr>
        <w:t xml:space="preserve">: </w:t>
      </w:r>
      <w:r w:rsidRPr="00801C6B">
        <w:rPr>
          <w:i/>
          <w:iCs/>
          <w:color w:val="3A3A3A" w:themeColor="background2" w:themeShade="40"/>
          <w:szCs w:val="22"/>
          <w:lang w:val="nl-BE"/>
        </w:rPr>
        <w:t>Je bereidt een taak nauwkeurig voor, voert ze uit, werkt ze af, volgt ze op en stuurt ze bij waar nodig.</w:t>
      </w:r>
      <w:r w:rsidRPr="00801C6B">
        <w:rPr>
          <w:color w:val="3A3A3A" w:themeColor="background2" w:themeShade="40"/>
          <w:szCs w:val="22"/>
          <w:lang w:val="nl-BE"/>
        </w:rPr>
        <w:br/>
      </w:r>
      <w:r w:rsidRPr="00801C6B">
        <w:rPr>
          <w:i/>
          <w:iCs/>
          <w:color w:val="3A3A3A" w:themeColor="background2" w:themeShade="40"/>
          <w:szCs w:val="22"/>
          <w:lang w:val="nl-BE"/>
        </w:rPr>
        <w:sym w:font="Wingdings" w:char="F0E0"/>
      </w:r>
      <w:r w:rsidRPr="00801C6B">
        <w:rPr>
          <w:i/>
          <w:iCs/>
          <w:color w:val="3A3A3A" w:themeColor="background2" w:themeShade="40"/>
          <w:szCs w:val="22"/>
          <w:lang w:val="nl-BE"/>
        </w:rPr>
        <w:t xml:space="preserve"> Je levert correct en kwalitatief werk af</w:t>
      </w:r>
    </w:p>
    <w:p w14:paraId="47778D77" w14:textId="77777777" w:rsidR="001B69DD" w:rsidRPr="00801C6B" w:rsidRDefault="001B69DD" w:rsidP="001B69DD">
      <w:pPr>
        <w:pStyle w:val="Lijstalinea"/>
        <w:numPr>
          <w:ilvl w:val="0"/>
          <w:numId w:val="6"/>
        </w:numPr>
        <w:suppressAutoHyphens w:val="0"/>
        <w:autoSpaceDN/>
        <w:spacing w:before="0" w:after="0" w:line="276" w:lineRule="auto"/>
        <w:rPr>
          <w:i/>
          <w:iCs/>
          <w:color w:val="3A3A3A" w:themeColor="background2" w:themeShade="40"/>
          <w:szCs w:val="22"/>
          <w:lang w:val="nl-BE"/>
        </w:rPr>
      </w:pPr>
      <w:r w:rsidRPr="00801C6B">
        <w:rPr>
          <w:rFonts w:cs="Tisa Sans Pro Medium"/>
          <w:color w:val="5EBEB8"/>
          <w:szCs w:val="22"/>
          <w:lang w:val="nl-BE"/>
        </w:rPr>
        <w:t>Klantgerichtheid</w:t>
      </w:r>
      <w:r w:rsidRPr="00801C6B">
        <w:rPr>
          <w:color w:val="3A3A3A" w:themeColor="background2" w:themeShade="40"/>
          <w:szCs w:val="22"/>
          <w:lang w:val="nl-BE"/>
        </w:rPr>
        <w:t xml:space="preserve">: </w:t>
      </w:r>
      <w:r w:rsidRPr="00801C6B">
        <w:rPr>
          <w:i/>
          <w:iCs/>
          <w:color w:val="3A3A3A" w:themeColor="background2" w:themeShade="40"/>
          <w:szCs w:val="22"/>
          <w:lang w:val="nl-BE"/>
        </w:rPr>
        <w:t>Je helpt anderen. Je richt je aandacht op het kennen van en beantwoorden aan de noden van interne en externe klanten. Je neemt klachten en problemen ernstig en zoekt naar oplossingen die de verwachtingen overtreffen.</w:t>
      </w:r>
      <w:r w:rsidRPr="00801C6B">
        <w:rPr>
          <w:color w:val="3A3A3A" w:themeColor="background2" w:themeShade="40"/>
          <w:szCs w:val="22"/>
          <w:lang w:val="nl-BE"/>
        </w:rPr>
        <w:br/>
      </w:r>
      <w:r w:rsidRPr="00801C6B">
        <w:rPr>
          <w:i/>
          <w:iCs/>
          <w:color w:val="3A3A3A" w:themeColor="background2" w:themeShade="40"/>
          <w:szCs w:val="22"/>
          <w:lang w:val="nl-BE"/>
        </w:rPr>
        <w:sym w:font="Wingdings" w:char="F0E0"/>
      </w:r>
      <w:r w:rsidRPr="00801C6B">
        <w:rPr>
          <w:i/>
          <w:iCs/>
          <w:color w:val="3A3A3A" w:themeColor="background2" w:themeShade="40"/>
          <w:szCs w:val="22"/>
          <w:lang w:val="nl-BE"/>
        </w:rPr>
        <w:t xml:space="preserve"> Je onderzoekt actief wensen en noden van klanten en stemt eigen dienstverlening erop af</w:t>
      </w:r>
    </w:p>
    <w:p w14:paraId="507AFB2D" w14:textId="75A19D2B" w:rsidR="001B69DD" w:rsidRPr="00801C6B" w:rsidRDefault="001B69DD" w:rsidP="001B69DD">
      <w:pPr>
        <w:pStyle w:val="Lijstalinea"/>
        <w:numPr>
          <w:ilvl w:val="0"/>
          <w:numId w:val="6"/>
        </w:numPr>
        <w:suppressAutoHyphens w:val="0"/>
        <w:autoSpaceDN/>
        <w:spacing w:before="0" w:after="0" w:line="276" w:lineRule="auto"/>
        <w:rPr>
          <w:i/>
          <w:iCs/>
          <w:color w:val="3A3A3A" w:themeColor="background2" w:themeShade="40"/>
          <w:szCs w:val="22"/>
          <w:lang w:val="nl-BE"/>
        </w:rPr>
      </w:pPr>
      <w:r w:rsidRPr="00801C6B">
        <w:rPr>
          <w:rFonts w:cs="Tisa Sans Pro Medium"/>
          <w:color w:val="5EBEB8"/>
          <w:szCs w:val="22"/>
          <w:lang w:val="nl-BE"/>
        </w:rPr>
        <w:t>Integriteit</w:t>
      </w:r>
      <w:r w:rsidRPr="00801C6B">
        <w:rPr>
          <w:color w:val="3A3A3A" w:themeColor="background2" w:themeShade="40"/>
          <w:szCs w:val="22"/>
          <w:lang w:val="nl-BE"/>
        </w:rPr>
        <w:t xml:space="preserve">: </w:t>
      </w:r>
      <w:r w:rsidRPr="00801C6B">
        <w:rPr>
          <w:i/>
          <w:iCs/>
          <w:color w:val="3A3A3A" w:themeColor="background2" w:themeShade="40"/>
          <w:szCs w:val="22"/>
          <w:lang w:val="nl-BE"/>
        </w:rPr>
        <w:t>Je handelt vanuit de codes van algemeen aanvaarde sociale en ethische normen, zoals betrouwbaarheid, zorgvuldigheid, objectiviteit, gelijke behandeling, correctheid en transparantie</w:t>
      </w:r>
      <w:r w:rsidRPr="00801C6B">
        <w:rPr>
          <w:color w:val="3A3A3A" w:themeColor="background2" w:themeShade="40"/>
          <w:szCs w:val="22"/>
          <w:lang w:val="nl-BE"/>
        </w:rPr>
        <w:br/>
      </w:r>
      <w:r w:rsidRPr="00801C6B">
        <w:rPr>
          <w:i/>
          <w:iCs/>
          <w:color w:val="3A3A3A" w:themeColor="background2" w:themeShade="40"/>
          <w:szCs w:val="22"/>
          <w:lang w:val="nl-BE"/>
        </w:rPr>
        <w:sym w:font="Wingdings" w:char="F0E0"/>
      </w:r>
      <w:r w:rsidRPr="00801C6B">
        <w:rPr>
          <w:i/>
          <w:iCs/>
          <w:color w:val="3A3A3A" w:themeColor="background2" w:themeShade="40"/>
          <w:szCs w:val="22"/>
          <w:lang w:val="nl-BE"/>
        </w:rPr>
        <w:t xml:space="preserve"> Je </w:t>
      </w:r>
      <w:r w:rsidR="0031244E" w:rsidRPr="00801C6B">
        <w:rPr>
          <w:i/>
          <w:iCs/>
          <w:color w:val="3A3A3A" w:themeColor="background2" w:themeShade="40"/>
          <w:szCs w:val="22"/>
          <w:lang w:val="nl-BE"/>
        </w:rPr>
        <w:t>handelt correct en respecteert de regels</w:t>
      </w:r>
    </w:p>
    <w:p w14:paraId="1902CB3C" w14:textId="77777777" w:rsidR="001B69DD" w:rsidRPr="00801C6B" w:rsidRDefault="001B69DD" w:rsidP="001B69DD">
      <w:pPr>
        <w:spacing w:line="276" w:lineRule="auto"/>
        <w:rPr>
          <w:rFonts w:cs="Tisa Sans Pro Medium"/>
          <w:color w:val="5EBEB8"/>
          <w:szCs w:val="22"/>
          <w:lang w:val="nl-BE"/>
        </w:rPr>
      </w:pPr>
      <w:r w:rsidRPr="00801C6B">
        <w:rPr>
          <w:rFonts w:cs="Tisa Sans Pro Medium"/>
          <w:color w:val="5EBEB8"/>
          <w:szCs w:val="22"/>
          <w:lang w:val="nl-BE"/>
        </w:rPr>
        <w:t>Functie(familie)gebonden competenties</w:t>
      </w:r>
    </w:p>
    <w:p w14:paraId="1F6BD3DB" w14:textId="77777777" w:rsidR="00FA717C" w:rsidRPr="00801C6B" w:rsidRDefault="001B69DD" w:rsidP="001B69DD">
      <w:pPr>
        <w:pStyle w:val="Lijstalinea"/>
        <w:numPr>
          <w:ilvl w:val="0"/>
          <w:numId w:val="6"/>
        </w:numPr>
        <w:suppressAutoHyphens w:val="0"/>
        <w:autoSpaceDN/>
        <w:rPr>
          <w:i/>
          <w:iCs/>
          <w:color w:val="3A3A3A" w:themeColor="background2" w:themeShade="40"/>
          <w:szCs w:val="22"/>
          <w:lang w:val="nl-BE"/>
        </w:rPr>
      </w:pPr>
      <w:r w:rsidRPr="00801C6B">
        <w:rPr>
          <w:rFonts w:cs="Tisa Sans Pro Medium"/>
          <w:color w:val="5EBEB8"/>
          <w:szCs w:val="22"/>
          <w:lang w:val="nl-BE"/>
        </w:rPr>
        <w:t>Empathie (inlevingsvermogen)</w:t>
      </w:r>
      <w:r w:rsidRPr="00801C6B">
        <w:rPr>
          <w:color w:val="auto"/>
          <w:lang w:val="nl-BE"/>
        </w:rPr>
        <w:t>:</w:t>
      </w:r>
      <w:r w:rsidRPr="00801C6B">
        <w:rPr>
          <w:i/>
          <w:iCs/>
          <w:color w:val="auto"/>
          <w:lang w:val="nl-BE"/>
        </w:rPr>
        <w:t xml:space="preserve"> </w:t>
      </w:r>
      <w:r w:rsidRPr="00801C6B">
        <w:rPr>
          <w:i/>
          <w:iCs/>
          <w:color w:val="3A3A3A" w:themeColor="background2" w:themeShade="40"/>
          <w:szCs w:val="22"/>
          <w:lang w:val="nl-BE"/>
        </w:rPr>
        <w:t xml:space="preserve">Je luistert effectief en leeft zich in </w:t>
      </w:r>
      <w:proofErr w:type="spellStart"/>
      <w:r w:rsidRPr="00801C6B">
        <w:rPr>
          <w:i/>
          <w:iCs/>
          <w:color w:val="3A3A3A" w:themeColor="background2" w:themeShade="40"/>
          <w:szCs w:val="22"/>
          <w:lang w:val="nl-BE"/>
        </w:rPr>
        <w:t>in</w:t>
      </w:r>
      <w:proofErr w:type="spellEnd"/>
      <w:r w:rsidRPr="00801C6B">
        <w:rPr>
          <w:i/>
          <w:iCs/>
          <w:color w:val="3A3A3A" w:themeColor="background2" w:themeShade="40"/>
          <w:szCs w:val="22"/>
          <w:lang w:val="nl-BE"/>
        </w:rPr>
        <w:t xml:space="preserve"> de al dan niet uitgesproken gedachten en gevoelens van anderen en houdt er in zijn handelingen rekening mee.</w:t>
      </w:r>
      <w:r w:rsidRPr="00801C6B">
        <w:rPr>
          <w:i/>
          <w:iCs/>
          <w:color w:val="3A3A3A" w:themeColor="background2" w:themeShade="40"/>
          <w:szCs w:val="22"/>
          <w:lang w:val="nl-BE"/>
        </w:rPr>
        <w:br/>
      </w:r>
      <w:r w:rsidRPr="00801C6B">
        <w:rPr>
          <w:i/>
          <w:iCs/>
          <w:color w:val="3A3A3A" w:themeColor="background2" w:themeShade="40"/>
          <w:szCs w:val="22"/>
          <w:lang w:val="nl-BE"/>
        </w:rPr>
        <w:sym w:font="Wingdings" w:char="F0E0"/>
      </w:r>
      <w:r w:rsidRPr="00801C6B">
        <w:rPr>
          <w:i/>
          <w:iCs/>
          <w:color w:val="3A3A3A" w:themeColor="background2" w:themeShade="40"/>
          <w:szCs w:val="22"/>
          <w:lang w:val="nl-BE"/>
        </w:rPr>
        <w:t xml:space="preserve"> Je </w:t>
      </w:r>
      <w:r w:rsidR="00E77B7D" w:rsidRPr="00801C6B">
        <w:rPr>
          <w:i/>
          <w:iCs/>
          <w:color w:val="3A3A3A" w:themeColor="background2" w:themeShade="40"/>
          <w:szCs w:val="22"/>
          <w:lang w:val="nl-BE"/>
        </w:rPr>
        <w:t>houdt rekening met door anderen geuite gedachten, gevoelens, behoeften en verwachtingen</w:t>
      </w:r>
    </w:p>
    <w:p w14:paraId="55BBB7A8" w14:textId="3C5417EC" w:rsidR="001B69DD" w:rsidRPr="00801C6B" w:rsidRDefault="009066F3" w:rsidP="001B69DD">
      <w:pPr>
        <w:pStyle w:val="Lijstalinea"/>
        <w:numPr>
          <w:ilvl w:val="0"/>
          <w:numId w:val="6"/>
        </w:numPr>
        <w:suppressAutoHyphens w:val="0"/>
        <w:autoSpaceDN/>
        <w:rPr>
          <w:i/>
          <w:iCs/>
          <w:color w:val="3A3A3A" w:themeColor="background2" w:themeShade="40"/>
          <w:szCs w:val="22"/>
          <w:lang w:val="nl-BE"/>
        </w:rPr>
      </w:pPr>
      <w:r w:rsidRPr="00801C6B">
        <w:rPr>
          <w:rFonts w:cs="Tisa Sans Pro Medium"/>
          <w:color w:val="5EBEB8"/>
          <w:szCs w:val="22"/>
          <w:lang w:val="nl-BE"/>
        </w:rPr>
        <w:t>Creativiteit</w:t>
      </w:r>
      <w:r w:rsidR="001B69DD" w:rsidRPr="00801C6B">
        <w:rPr>
          <w:szCs w:val="22"/>
          <w:lang w:val="nl-BE"/>
        </w:rPr>
        <w:t xml:space="preserve">: </w:t>
      </w:r>
      <w:r w:rsidR="001B69DD" w:rsidRPr="00801C6B">
        <w:rPr>
          <w:i/>
          <w:iCs/>
          <w:color w:val="3A3A3A" w:themeColor="background2" w:themeShade="40"/>
          <w:szCs w:val="22"/>
          <w:lang w:val="nl-BE"/>
        </w:rPr>
        <w:t xml:space="preserve">Je </w:t>
      </w:r>
      <w:r w:rsidR="00FA717C" w:rsidRPr="00801C6B">
        <w:rPr>
          <w:i/>
          <w:iCs/>
          <w:color w:val="3A3A3A" w:themeColor="background2" w:themeShade="40"/>
          <w:szCs w:val="22"/>
          <w:lang w:val="nl-BE"/>
        </w:rPr>
        <w:t>formuleert originele en vernieuwende oplossingen en voorstellen.</w:t>
      </w:r>
      <w:r w:rsidR="001B69DD" w:rsidRPr="00801C6B">
        <w:rPr>
          <w:i/>
          <w:iCs/>
          <w:color w:val="3A3A3A" w:themeColor="background2" w:themeShade="40"/>
          <w:szCs w:val="22"/>
          <w:lang w:val="nl-BE"/>
        </w:rPr>
        <w:br/>
      </w:r>
      <w:r w:rsidR="001B69DD" w:rsidRPr="00801C6B">
        <w:rPr>
          <w:i/>
          <w:iCs/>
          <w:color w:val="3A3A3A" w:themeColor="background2" w:themeShade="40"/>
          <w:szCs w:val="22"/>
          <w:lang w:val="nl-BE"/>
        </w:rPr>
        <w:sym w:font="Wingdings" w:char="F0E0"/>
      </w:r>
      <w:r w:rsidR="001B69DD" w:rsidRPr="00801C6B">
        <w:rPr>
          <w:i/>
          <w:iCs/>
          <w:color w:val="3A3A3A" w:themeColor="background2" w:themeShade="40"/>
          <w:szCs w:val="22"/>
          <w:lang w:val="nl-BE"/>
        </w:rPr>
        <w:t xml:space="preserve"> Je </w:t>
      </w:r>
      <w:r w:rsidR="00084C5C" w:rsidRPr="00801C6B">
        <w:rPr>
          <w:i/>
          <w:iCs/>
          <w:color w:val="3A3A3A" w:themeColor="background2" w:themeShade="40"/>
          <w:szCs w:val="22"/>
          <w:lang w:val="nl-BE"/>
        </w:rPr>
        <w:t>bent zelfstandig, proactief en neemt initiatief bij veranderingen</w:t>
      </w:r>
    </w:p>
    <w:p w14:paraId="65DED2E4" w14:textId="743BDB89" w:rsidR="003F5C0F" w:rsidRPr="00801C6B" w:rsidRDefault="003F5C0F" w:rsidP="009066F3">
      <w:pPr>
        <w:pStyle w:val="Lijstalinea"/>
        <w:numPr>
          <w:ilvl w:val="0"/>
          <w:numId w:val="6"/>
        </w:numPr>
        <w:suppressAutoHyphens w:val="0"/>
        <w:autoSpaceDN/>
        <w:rPr>
          <w:i/>
          <w:iCs/>
          <w:color w:val="3A3A3A" w:themeColor="background2" w:themeShade="40"/>
          <w:szCs w:val="22"/>
          <w:lang w:val="nl-BE"/>
        </w:rPr>
      </w:pPr>
      <w:r w:rsidRPr="00801C6B">
        <w:rPr>
          <w:rFonts w:cs="Tisa Sans Pro Medium"/>
          <w:color w:val="5EBEB8"/>
          <w:szCs w:val="22"/>
          <w:lang w:val="nl-BE"/>
        </w:rPr>
        <w:t>Flexibiliteit</w:t>
      </w:r>
      <w:r w:rsidRPr="00801C6B">
        <w:rPr>
          <w:szCs w:val="22"/>
          <w:lang w:val="nl-BE"/>
        </w:rPr>
        <w:t xml:space="preserve">: </w:t>
      </w:r>
      <w:r w:rsidRPr="00801C6B">
        <w:rPr>
          <w:i/>
          <w:iCs/>
          <w:color w:val="3A3A3A" w:themeColor="background2" w:themeShade="40"/>
          <w:szCs w:val="22"/>
          <w:lang w:val="nl-BE"/>
        </w:rPr>
        <w:t>Je hebt de mogelijkheid om je snel aan te passen en om effectief te werken in diverse situaties en met diverse personen of groepen. Je kan verschillende taken combineren. Je kan problemen of plotse veranderingen in de omgeving, taken, verantwoordelijkheden of mensen opvangen door zich aan te passen.</w:t>
      </w:r>
      <w:r w:rsidRPr="00801C6B">
        <w:rPr>
          <w:i/>
          <w:iCs/>
          <w:color w:val="3A3A3A" w:themeColor="background2" w:themeShade="40"/>
          <w:szCs w:val="22"/>
          <w:lang w:val="nl-BE"/>
        </w:rPr>
        <w:br/>
      </w:r>
      <w:r w:rsidRPr="00801C6B">
        <w:rPr>
          <w:i/>
          <w:iCs/>
          <w:color w:val="3A3A3A" w:themeColor="background2" w:themeShade="40"/>
          <w:szCs w:val="22"/>
          <w:lang w:val="nl-BE"/>
        </w:rPr>
        <w:sym w:font="Wingdings" w:char="F0E0"/>
      </w:r>
      <w:r w:rsidRPr="00801C6B">
        <w:rPr>
          <w:i/>
          <w:iCs/>
          <w:color w:val="3A3A3A" w:themeColor="background2" w:themeShade="40"/>
          <w:szCs w:val="22"/>
          <w:lang w:val="nl-BE"/>
        </w:rPr>
        <w:t xml:space="preserve"> Je </w:t>
      </w:r>
      <w:r w:rsidR="003F6F6A" w:rsidRPr="00801C6B">
        <w:rPr>
          <w:i/>
          <w:iCs/>
          <w:color w:val="3A3A3A" w:themeColor="background2" w:themeShade="40"/>
          <w:szCs w:val="22"/>
          <w:lang w:val="nl-BE"/>
        </w:rPr>
        <w:t>past planning, aanpak of gedrag aan als de concrete situatie dat vereist</w:t>
      </w:r>
    </w:p>
    <w:p w14:paraId="1D818A7D" w14:textId="77777777" w:rsidR="001B69DD" w:rsidRPr="00801C6B" w:rsidRDefault="001B69DD" w:rsidP="001B69DD">
      <w:pPr>
        <w:pStyle w:val="Lijstalinea"/>
        <w:numPr>
          <w:ilvl w:val="0"/>
          <w:numId w:val="6"/>
        </w:numPr>
        <w:suppressAutoHyphens w:val="0"/>
        <w:autoSpaceDN/>
        <w:rPr>
          <w:color w:val="auto"/>
          <w:lang w:val="nl-BE"/>
        </w:rPr>
      </w:pPr>
      <w:r w:rsidRPr="00801C6B">
        <w:rPr>
          <w:rFonts w:cs="Tisa Sans Pro Medium"/>
          <w:color w:val="5EBEB8"/>
          <w:szCs w:val="22"/>
          <w:lang w:val="nl-BE"/>
        </w:rPr>
        <w:t>Zelfstandig gedrag</w:t>
      </w:r>
      <w:r w:rsidRPr="00801C6B">
        <w:rPr>
          <w:color w:val="auto"/>
          <w:lang w:val="nl-BE"/>
        </w:rPr>
        <w:t xml:space="preserve">: </w:t>
      </w:r>
      <w:r w:rsidRPr="00801C6B">
        <w:rPr>
          <w:i/>
          <w:iCs/>
          <w:color w:val="3A3A3A" w:themeColor="background2" w:themeShade="40"/>
          <w:szCs w:val="22"/>
          <w:lang w:val="nl-BE"/>
        </w:rPr>
        <w:t>Je kan zelfstandig een taak tot een goed einde te brengen</w:t>
      </w:r>
      <w:r w:rsidRPr="00801C6B">
        <w:rPr>
          <w:i/>
          <w:iCs/>
          <w:color w:val="3A3A3A" w:themeColor="background2" w:themeShade="40"/>
          <w:szCs w:val="22"/>
          <w:lang w:val="nl-BE"/>
        </w:rPr>
        <w:br/>
      </w:r>
      <w:r w:rsidRPr="00801C6B">
        <w:rPr>
          <w:i/>
          <w:iCs/>
          <w:color w:val="3A3A3A" w:themeColor="background2" w:themeShade="40"/>
          <w:szCs w:val="22"/>
          <w:lang w:val="nl-BE"/>
        </w:rPr>
        <w:sym w:font="Wingdings" w:char="F0E0"/>
      </w:r>
      <w:r w:rsidRPr="00801C6B">
        <w:rPr>
          <w:i/>
          <w:iCs/>
          <w:color w:val="3A3A3A" w:themeColor="background2" w:themeShade="40"/>
          <w:szCs w:val="22"/>
          <w:lang w:val="nl-BE"/>
        </w:rPr>
        <w:t xml:space="preserve"> Je vertoont zelfstandig gedrag in eigen werkomstandigheden</w:t>
      </w:r>
    </w:p>
    <w:p w14:paraId="70ED9BE0" w14:textId="77777777" w:rsidR="003E7B48" w:rsidRPr="00801C6B" w:rsidRDefault="003E7B48">
      <w:pPr>
        <w:rPr>
          <w:lang w:val="nl-BE"/>
        </w:rPr>
      </w:pPr>
    </w:p>
    <w:p w14:paraId="70ED9BE3" w14:textId="77777777" w:rsidR="003E7B48" w:rsidRPr="00801C6B" w:rsidRDefault="00CB568D">
      <w:pPr>
        <w:rPr>
          <w:lang w:val="nl-BE"/>
        </w:rPr>
      </w:pPr>
      <w:r w:rsidRPr="00801C6B">
        <w:rPr>
          <w:i/>
          <w:iCs/>
          <w:color w:val="3B3838"/>
          <w:szCs w:val="22"/>
          <w:lang w:val="nl-BE"/>
        </w:rPr>
        <w:t>Deze functie- en profielbeschrijving zijn niet beperkend en kunnen te allen tijde worden aangepast aan nieuwe evoluties of organisatorische accenten binnen de stad en het OCMW.</w:t>
      </w:r>
    </w:p>
    <w:p w14:paraId="70ED9BE4" w14:textId="77777777" w:rsidR="003E7B48" w:rsidRPr="00801C6B" w:rsidRDefault="00CB568D">
      <w:pPr>
        <w:spacing w:line="276" w:lineRule="auto"/>
        <w:jc w:val="both"/>
        <w:rPr>
          <w:lang w:val="nl-BE"/>
        </w:rPr>
      </w:pPr>
      <w:r w:rsidRPr="00801C6B">
        <w:rPr>
          <w:color w:val="5FBFB9"/>
          <w:sz w:val="28"/>
          <w:szCs w:val="28"/>
          <w:lang w:val="nl-BE"/>
        </w:rPr>
        <w:t>_________________________________________________________________</w:t>
      </w:r>
      <w:r w:rsidRPr="00801C6B">
        <w:rPr>
          <w:lang w:val="nl-BE"/>
        </w:rPr>
        <w:t xml:space="preserve"> </w:t>
      </w:r>
    </w:p>
    <w:sectPr w:rsidR="003E7B48" w:rsidRPr="00801C6B">
      <w:headerReference w:type="even" r:id="rId10"/>
      <w:headerReference w:type="default" r:id="rId11"/>
      <w:footerReference w:type="even" r:id="rId12"/>
      <w:footerReference w:type="default" r:id="rId13"/>
      <w:headerReference w:type="first" r:id="rId14"/>
      <w:footerReference w:type="first" r:id="rId15"/>
      <w:pgSz w:w="11900" w:h="16820"/>
      <w:pgMar w:top="1134" w:right="985" w:bottom="1701" w:left="1701" w:header="330" w:footer="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248E6" w14:textId="77777777" w:rsidR="00C342EA" w:rsidRDefault="00C342EA">
      <w:pPr>
        <w:spacing w:before="0" w:after="0"/>
      </w:pPr>
      <w:r>
        <w:separator/>
      </w:r>
    </w:p>
  </w:endnote>
  <w:endnote w:type="continuationSeparator" w:id="0">
    <w:p w14:paraId="51AECC73" w14:textId="77777777" w:rsidR="00C342EA" w:rsidRDefault="00C342E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Pro-Regular">
    <w:altName w:val="Times New Roman"/>
    <w:charset w:val="00"/>
    <w:family w:val="roman"/>
    <w:pitch w:val="variable"/>
  </w:font>
  <w:font w:name="Aptos">
    <w:charset w:val="00"/>
    <w:family w:val="swiss"/>
    <w:pitch w:val="variable"/>
    <w:sig w:usb0="20000287" w:usb1="00000003" w:usb2="00000000" w:usb3="00000000" w:csb0="0000019F" w:csb1="00000000"/>
  </w:font>
  <w:font w:name="Tisa Sans Pro Medium">
    <w:charset w:val="00"/>
    <w:family w:val="swiss"/>
    <w:pitch w:val="variable"/>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D9BA7" w14:textId="77777777" w:rsidR="00D739C1" w:rsidRDefault="00CB568D">
    <w:pPr>
      <w:pStyle w:val="Voettekst"/>
      <w:jc w:val="right"/>
    </w:pPr>
    <w:r>
      <w:rPr>
        <w:rFonts w:cs="Tisa Sans Pro Medium"/>
        <w:color w:val="5EBEB8"/>
        <w:szCs w:val="20"/>
        <w:lang w:val="nl-BE"/>
      </w:rPr>
      <w:fldChar w:fldCharType="begin"/>
    </w:r>
    <w:r>
      <w:rPr>
        <w:rFonts w:cs="Tisa Sans Pro Medium"/>
        <w:color w:val="5EBEB8"/>
        <w:szCs w:val="20"/>
        <w:lang w:val="nl-BE"/>
      </w:rPr>
      <w:instrText xml:space="preserve"> PAGE </w:instrText>
    </w:r>
    <w:r>
      <w:rPr>
        <w:rFonts w:cs="Tisa Sans Pro Medium"/>
        <w:color w:val="5EBEB8"/>
        <w:szCs w:val="20"/>
        <w:lang w:val="nl-BE"/>
      </w:rPr>
      <w:fldChar w:fldCharType="separate"/>
    </w:r>
    <w:r>
      <w:rPr>
        <w:rFonts w:cs="Tisa Sans Pro Medium"/>
        <w:color w:val="5EBEB8"/>
        <w:szCs w:val="20"/>
        <w:lang w:val="nl-BE"/>
      </w:rPr>
      <w:t>2</w:t>
    </w:r>
    <w:r>
      <w:rPr>
        <w:rFonts w:cs="Tisa Sans Pro Medium"/>
        <w:color w:val="5EBEB8"/>
        <w:szCs w:val="20"/>
        <w:lang w:val="nl-BE"/>
      </w:rPr>
      <w:fldChar w:fldCharType="end"/>
    </w:r>
  </w:p>
  <w:p w14:paraId="70ED9BA8" w14:textId="77777777" w:rsidR="00D739C1" w:rsidRDefault="00D739C1">
    <w:pPr>
      <w:pStyle w:val="Voettekst"/>
      <w:jc w:val="right"/>
    </w:pPr>
  </w:p>
  <w:p w14:paraId="70ED9BA9" w14:textId="77777777" w:rsidR="00D739C1" w:rsidRDefault="00D739C1">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D9BAB" w14:textId="77777777" w:rsidR="00D739C1" w:rsidRDefault="00CB568D">
    <w:pPr>
      <w:pStyle w:val="Voettekst"/>
      <w:jc w:val="right"/>
    </w:pPr>
    <w:r>
      <w:rPr>
        <w:rFonts w:cs="Tisa Sans Pro Medium"/>
        <w:color w:val="5EBEB8"/>
        <w:szCs w:val="20"/>
        <w:lang w:val="nl-BE"/>
      </w:rPr>
      <w:fldChar w:fldCharType="begin"/>
    </w:r>
    <w:r>
      <w:rPr>
        <w:rFonts w:cs="Tisa Sans Pro Medium"/>
        <w:color w:val="5EBEB8"/>
        <w:szCs w:val="20"/>
        <w:lang w:val="nl-BE"/>
      </w:rPr>
      <w:instrText xml:space="preserve"> PAGE </w:instrText>
    </w:r>
    <w:r>
      <w:rPr>
        <w:rFonts w:cs="Tisa Sans Pro Medium"/>
        <w:color w:val="5EBEB8"/>
        <w:szCs w:val="20"/>
        <w:lang w:val="nl-BE"/>
      </w:rPr>
      <w:fldChar w:fldCharType="separate"/>
    </w:r>
    <w:r>
      <w:rPr>
        <w:rFonts w:cs="Tisa Sans Pro Medium"/>
        <w:color w:val="5EBEB8"/>
        <w:szCs w:val="20"/>
        <w:lang w:val="nl-BE"/>
      </w:rPr>
      <w:t>2</w:t>
    </w:r>
    <w:r>
      <w:rPr>
        <w:rFonts w:cs="Tisa Sans Pro Medium"/>
        <w:color w:val="5EBEB8"/>
        <w:szCs w:val="20"/>
        <w:lang w:val="nl-BE"/>
      </w:rPr>
      <w:fldChar w:fldCharType="end"/>
    </w:r>
  </w:p>
  <w:p w14:paraId="70ED9BAC" w14:textId="77777777" w:rsidR="00D739C1" w:rsidRDefault="00D739C1">
    <w:pPr>
      <w:pStyle w:val="Voettekst"/>
      <w:ind w:right="360"/>
    </w:pPr>
  </w:p>
  <w:p w14:paraId="70ED9BAD" w14:textId="77777777" w:rsidR="00D739C1" w:rsidRDefault="00D739C1">
    <w:pPr>
      <w:pStyle w:val="Voettekst"/>
      <w:ind w:right="360"/>
      <w:rPr>
        <w:lang w:val="nl-B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D9BB2" w14:textId="77777777" w:rsidR="00D739C1" w:rsidRDefault="00CB568D">
    <w:pPr>
      <w:pStyle w:val="Voettekst"/>
    </w:pPr>
    <w:r>
      <w:rPr>
        <w:noProof/>
        <w:szCs w:val="20"/>
        <w:lang w:val="nl-BE" w:eastAsia="nl-BE"/>
      </w:rPr>
      <w:drawing>
        <wp:anchor distT="0" distB="0" distL="114300" distR="114300" simplePos="0" relativeHeight="251659264" behindDoc="1" locked="0" layoutInCell="1" allowOverlap="1" wp14:anchorId="70ED9B99" wp14:editId="70ED9B9A">
          <wp:simplePos x="0" y="0"/>
          <wp:positionH relativeFrom="column">
            <wp:posOffset>-1091565</wp:posOffset>
          </wp:positionH>
          <wp:positionV relativeFrom="paragraph">
            <wp:posOffset>-1154430</wp:posOffset>
          </wp:positionV>
          <wp:extent cx="8246379" cy="1490837"/>
          <wp:effectExtent l="0" t="0" r="2271" b="0"/>
          <wp:wrapNone/>
          <wp:docPr id="1592685502"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t="-39" b="-39"/>
                  <a:stretch>
                    <a:fillRect/>
                  </a:stretch>
                </pic:blipFill>
                <pic:spPr>
                  <a:xfrm>
                    <a:off x="0" y="0"/>
                    <a:ext cx="8246379" cy="1490837"/>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C46CA" w14:textId="77777777" w:rsidR="00C342EA" w:rsidRDefault="00C342EA">
      <w:pPr>
        <w:spacing w:before="0" w:after="0"/>
      </w:pPr>
      <w:r>
        <w:separator/>
      </w:r>
    </w:p>
  </w:footnote>
  <w:footnote w:type="continuationSeparator" w:id="0">
    <w:p w14:paraId="671F51F5" w14:textId="77777777" w:rsidR="00C342EA" w:rsidRDefault="00C342E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D9BA1" w14:textId="77777777" w:rsidR="00D739C1" w:rsidRPr="004C05F0" w:rsidRDefault="00CB568D">
    <w:pPr>
      <w:autoSpaceDE w:val="0"/>
      <w:spacing w:line="288" w:lineRule="auto"/>
      <w:jc w:val="center"/>
      <w:textAlignment w:val="center"/>
      <w:rPr>
        <w:lang w:val="nl-NL"/>
      </w:rPr>
    </w:pPr>
    <w:r>
      <w:rPr>
        <w:rFonts w:cs="Tisa Sans Pro Medium"/>
        <w:color w:val="5EBEB8"/>
        <w:szCs w:val="20"/>
        <w:lang w:val="nl-BE"/>
      </w:rPr>
      <w:t xml:space="preserve">Stad Lommel     </w:t>
    </w:r>
    <w:r>
      <w:rPr>
        <w:rFonts w:cs="Tisa Sans Pro Medium"/>
        <w:color w:val="5EBEB8"/>
        <w:szCs w:val="20"/>
      </w:rPr>
      <w:t>ӏ</w:t>
    </w:r>
    <w:r>
      <w:rPr>
        <w:rFonts w:cs="Tisa Sans Pro Medium"/>
        <w:color w:val="5EBEB8"/>
        <w:szCs w:val="20"/>
        <w:lang w:val="nl-BE"/>
      </w:rPr>
      <w:t xml:space="preserve">     Hertog </w:t>
    </w:r>
    <w:proofErr w:type="spellStart"/>
    <w:r>
      <w:rPr>
        <w:rFonts w:cs="Tisa Sans Pro Medium"/>
        <w:color w:val="5EBEB8"/>
        <w:szCs w:val="20"/>
        <w:lang w:val="nl-BE"/>
      </w:rPr>
      <w:t>Janplein</w:t>
    </w:r>
    <w:proofErr w:type="spellEnd"/>
    <w:r>
      <w:rPr>
        <w:rFonts w:cs="Tisa Sans Pro Medium"/>
        <w:color w:val="5EBEB8"/>
        <w:szCs w:val="20"/>
        <w:lang w:val="nl-BE"/>
      </w:rPr>
      <w:t xml:space="preserve"> 1     </w:t>
    </w:r>
    <w:r>
      <w:rPr>
        <w:rFonts w:cs="Tisa Sans Pro Medium"/>
        <w:color w:val="5EBEB8"/>
        <w:szCs w:val="20"/>
      </w:rPr>
      <w:t>ӏ</w:t>
    </w:r>
    <w:r>
      <w:rPr>
        <w:rFonts w:cs="Tisa Sans Pro Medium"/>
        <w:color w:val="5EBEB8"/>
        <w:szCs w:val="20"/>
        <w:lang w:val="nl-BE"/>
      </w:rPr>
      <w:t xml:space="preserve">     3920 Lommel     </w:t>
    </w:r>
    <w:r>
      <w:rPr>
        <w:rFonts w:cs="Tisa Sans Pro Medium"/>
        <w:color w:val="5EBEB8"/>
        <w:szCs w:val="20"/>
      </w:rPr>
      <w:t>ӏ</w:t>
    </w:r>
    <w:r>
      <w:rPr>
        <w:rFonts w:cs="Tisa Sans Pro Medium"/>
        <w:color w:val="5EBEB8"/>
        <w:szCs w:val="20"/>
        <w:lang w:val="nl-BE"/>
      </w:rPr>
      <w:t xml:space="preserve">     T 011 399 799</w:t>
    </w:r>
  </w:p>
  <w:p w14:paraId="70ED9BA2" w14:textId="77777777" w:rsidR="00D739C1" w:rsidRDefault="00D739C1">
    <w:pPr>
      <w:pStyle w:val="Koptekst"/>
      <w:rPr>
        <w:lang w:val="nl-B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D9BA4" w14:textId="77777777" w:rsidR="00D739C1" w:rsidRPr="004C05F0" w:rsidRDefault="00CB568D">
    <w:pPr>
      <w:autoSpaceDE w:val="0"/>
      <w:spacing w:line="288" w:lineRule="auto"/>
      <w:jc w:val="center"/>
      <w:textAlignment w:val="center"/>
      <w:rPr>
        <w:lang w:val="nl-NL"/>
      </w:rPr>
    </w:pPr>
    <w:r>
      <w:rPr>
        <w:rFonts w:cs="Tisa Sans Pro Medium"/>
        <w:color w:val="5EBEB8"/>
        <w:szCs w:val="20"/>
        <w:lang w:val="nl-BE"/>
      </w:rPr>
      <w:t xml:space="preserve">Stad Lommel     </w:t>
    </w:r>
    <w:r>
      <w:rPr>
        <w:rFonts w:cs="Tisa Sans Pro Medium"/>
        <w:color w:val="5EBEB8"/>
        <w:szCs w:val="20"/>
      </w:rPr>
      <w:t>ӏ</w:t>
    </w:r>
    <w:r>
      <w:rPr>
        <w:rFonts w:cs="Tisa Sans Pro Medium"/>
        <w:color w:val="5EBEB8"/>
        <w:szCs w:val="20"/>
        <w:lang w:val="nl-BE"/>
      </w:rPr>
      <w:t xml:space="preserve">     Hertog </w:t>
    </w:r>
    <w:proofErr w:type="spellStart"/>
    <w:r>
      <w:rPr>
        <w:rFonts w:cs="Tisa Sans Pro Medium"/>
        <w:color w:val="5EBEB8"/>
        <w:szCs w:val="20"/>
        <w:lang w:val="nl-BE"/>
      </w:rPr>
      <w:t>Janplein</w:t>
    </w:r>
    <w:proofErr w:type="spellEnd"/>
    <w:r>
      <w:rPr>
        <w:rFonts w:cs="Tisa Sans Pro Medium"/>
        <w:color w:val="5EBEB8"/>
        <w:szCs w:val="20"/>
        <w:lang w:val="nl-BE"/>
      </w:rPr>
      <w:t xml:space="preserve"> 1     </w:t>
    </w:r>
    <w:r>
      <w:rPr>
        <w:rFonts w:cs="Tisa Sans Pro Medium"/>
        <w:color w:val="5EBEB8"/>
        <w:szCs w:val="20"/>
      </w:rPr>
      <w:t>ӏ</w:t>
    </w:r>
    <w:r>
      <w:rPr>
        <w:rFonts w:cs="Tisa Sans Pro Medium"/>
        <w:color w:val="5EBEB8"/>
        <w:szCs w:val="20"/>
        <w:lang w:val="nl-BE"/>
      </w:rPr>
      <w:t xml:space="preserve">     3920 Lommel     </w:t>
    </w:r>
    <w:r>
      <w:rPr>
        <w:rFonts w:cs="Tisa Sans Pro Medium"/>
        <w:color w:val="5EBEB8"/>
        <w:szCs w:val="20"/>
      </w:rPr>
      <w:t>ӏ</w:t>
    </w:r>
    <w:r>
      <w:rPr>
        <w:rFonts w:cs="Tisa Sans Pro Medium"/>
        <w:color w:val="5EBEB8"/>
        <w:szCs w:val="20"/>
        <w:lang w:val="nl-BE"/>
      </w:rPr>
      <w:t xml:space="preserve">     T 011 399 799</w:t>
    </w:r>
  </w:p>
  <w:p w14:paraId="70ED9BA5" w14:textId="77777777" w:rsidR="00D739C1" w:rsidRDefault="00D739C1">
    <w:pPr>
      <w:pStyle w:val="Koptekst"/>
      <w:jc w:val="center"/>
      <w:rPr>
        <w:lang w:val="nl-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D9BAF" w14:textId="77777777" w:rsidR="00D739C1" w:rsidRPr="004C05F0" w:rsidRDefault="00CB568D">
    <w:pPr>
      <w:autoSpaceDE w:val="0"/>
      <w:spacing w:line="288" w:lineRule="auto"/>
      <w:jc w:val="center"/>
      <w:textAlignment w:val="center"/>
      <w:rPr>
        <w:lang w:val="nl-NL"/>
      </w:rPr>
    </w:pPr>
    <w:r>
      <w:rPr>
        <w:rFonts w:cs="Tisa Sans Pro Medium"/>
        <w:color w:val="5EBEB8"/>
        <w:szCs w:val="20"/>
        <w:lang w:val="nl-BE"/>
      </w:rPr>
      <w:t xml:space="preserve">Stad Lommel     </w:t>
    </w:r>
    <w:r>
      <w:rPr>
        <w:rFonts w:cs="Tisa Sans Pro Medium"/>
        <w:color w:val="5EBEB8"/>
        <w:szCs w:val="20"/>
      </w:rPr>
      <w:t>ӏ</w:t>
    </w:r>
    <w:r>
      <w:rPr>
        <w:rFonts w:cs="Tisa Sans Pro Medium"/>
        <w:color w:val="5EBEB8"/>
        <w:szCs w:val="20"/>
        <w:lang w:val="nl-BE"/>
      </w:rPr>
      <w:t xml:space="preserve">     Hertog </w:t>
    </w:r>
    <w:proofErr w:type="spellStart"/>
    <w:r>
      <w:rPr>
        <w:rFonts w:cs="Tisa Sans Pro Medium"/>
        <w:color w:val="5EBEB8"/>
        <w:szCs w:val="20"/>
        <w:lang w:val="nl-BE"/>
      </w:rPr>
      <w:t>Janplein</w:t>
    </w:r>
    <w:proofErr w:type="spellEnd"/>
    <w:r>
      <w:rPr>
        <w:rFonts w:cs="Tisa Sans Pro Medium"/>
        <w:color w:val="5EBEB8"/>
        <w:szCs w:val="20"/>
        <w:lang w:val="nl-BE"/>
      </w:rPr>
      <w:t xml:space="preserve"> 1     </w:t>
    </w:r>
    <w:r>
      <w:rPr>
        <w:rFonts w:cs="Tisa Sans Pro Medium"/>
        <w:color w:val="5EBEB8"/>
        <w:szCs w:val="20"/>
      </w:rPr>
      <w:t>ӏ</w:t>
    </w:r>
    <w:r>
      <w:rPr>
        <w:rFonts w:cs="Tisa Sans Pro Medium"/>
        <w:color w:val="5EBEB8"/>
        <w:szCs w:val="20"/>
        <w:lang w:val="nl-BE"/>
      </w:rPr>
      <w:t xml:space="preserve">     3920 Lommel     </w:t>
    </w:r>
    <w:r>
      <w:rPr>
        <w:rFonts w:cs="Tisa Sans Pro Medium"/>
        <w:color w:val="5EBEB8"/>
        <w:szCs w:val="20"/>
      </w:rPr>
      <w:t>ӏ</w:t>
    </w:r>
    <w:r>
      <w:rPr>
        <w:rFonts w:cs="Tisa Sans Pro Medium"/>
        <w:color w:val="5EBEB8"/>
        <w:szCs w:val="20"/>
        <w:lang w:val="nl-BE"/>
      </w:rPr>
      <w:t xml:space="preserve">     T 011 399 799</w:t>
    </w:r>
  </w:p>
  <w:p w14:paraId="70ED9BB0" w14:textId="77777777" w:rsidR="00D739C1" w:rsidRDefault="00D739C1">
    <w:pPr>
      <w:pStyle w:val="Koptekst"/>
      <w:rPr>
        <w:lang w:val="nl-B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F02C2C"/>
    <w:multiLevelType w:val="multilevel"/>
    <w:tmpl w:val="AF24A2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B3B63DA"/>
    <w:multiLevelType w:val="multilevel"/>
    <w:tmpl w:val="FCE8F5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72F7224"/>
    <w:multiLevelType w:val="multilevel"/>
    <w:tmpl w:val="60424A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70AE2421"/>
    <w:multiLevelType w:val="multilevel"/>
    <w:tmpl w:val="915260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72D352D4"/>
    <w:multiLevelType w:val="multilevel"/>
    <w:tmpl w:val="90F6C0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7E706C13"/>
    <w:multiLevelType w:val="hybridMultilevel"/>
    <w:tmpl w:val="E7147DF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16cid:durableId="242572094">
    <w:abstractNumId w:val="2"/>
  </w:num>
  <w:num w:numId="2" w16cid:durableId="1552577903">
    <w:abstractNumId w:val="0"/>
  </w:num>
  <w:num w:numId="3" w16cid:durableId="367997164">
    <w:abstractNumId w:val="4"/>
  </w:num>
  <w:num w:numId="4" w16cid:durableId="1806197416">
    <w:abstractNumId w:val="1"/>
  </w:num>
  <w:num w:numId="5" w16cid:durableId="1725760564">
    <w:abstractNumId w:val="3"/>
  </w:num>
  <w:num w:numId="6" w16cid:durableId="7011311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B48"/>
    <w:rsid w:val="00084C5C"/>
    <w:rsid w:val="00175C80"/>
    <w:rsid w:val="001B69DD"/>
    <w:rsid w:val="0029576D"/>
    <w:rsid w:val="0031244E"/>
    <w:rsid w:val="003A29F2"/>
    <w:rsid w:val="003E7B48"/>
    <w:rsid w:val="003F5C0F"/>
    <w:rsid w:val="003F6F6A"/>
    <w:rsid w:val="0040727A"/>
    <w:rsid w:val="004C05F0"/>
    <w:rsid w:val="0067579C"/>
    <w:rsid w:val="0072342B"/>
    <w:rsid w:val="00801C6B"/>
    <w:rsid w:val="00823B24"/>
    <w:rsid w:val="008B7CBC"/>
    <w:rsid w:val="009066F3"/>
    <w:rsid w:val="009A20BF"/>
    <w:rsid w:val="00B30AF6"/>
    <w:rsid w:val="00BC21AB"/>
    <w:rsid w:val="00C342EA"/>
    <w:rsid w:val="00CB568D"/>
    <w:rsid w:val="00D739C1"/>
    <w:rsid w:val="00D84453"/>
    <w:rsid w:val="00E77B7D"/>
    <w:rsid w:val="00E87A0C"/>
    <w:rsid w:val="00FA717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D9B99"/>
  <w15:docId w15:val="{C8A85CDE-0DF3-479B-A1D9-9E2FE1551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4"/>
        <w:szCs w:val="24"/>
        <w:lang w:val="en-GB" w:eastAsia="en-US"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uppressAutoHyphens/>
      <w:spacing w:before="120" w:after="120"/>
    </w:pPr>
    <w:rPr>
      <w:rFonts w:eastAsia="Times New Roman"/>
      <w:color w:val="373D43"/>
      <w:sz w:val="22"/>
    </w:rPr>
  </w:style>
  <w:style w:type="paragraph" w:styleId="Kop1">
    <w:name w:val="heading 1"/>
    <w:basedOn w:val="Standaard"/>
    <w:next w:val="Standaard"/>
    <w:uiPriority w:val="9"/>
    <w:qFormat/>
    <w:pPr>
      <w:spacing w:before="240"/>
      <w:outlineLvl w:val="0"/>
    </w:pPr>
    <w:rPr>
      <w:b/>
      <w:color w:val="3B3838"/>
      <w:sz w:val="24"/>
      <w:lang w:val="nl-NL"/>
    </w:rPr>
  </w:style>
  <w:style w:type="paragraph" w:styleId="Kop2">
    <w:name w:val="heading 2"/>
    <w:basedOn w:val="Standaard"/>
    <w:next w:val="Standaard"/>
    <w:uiPriority w:val="9"/>
    <w:semiHidden/>
    <w:unhideWhenUsed/>
    <w:qFormat/>
    <w:pPr>
      <w:outlineLvl w:val="1"/>
    </w:pPr>
    <w:rPr>
      <w:i/>
      <w:iCs/>
      <w:lang w:val="nl-NL"/>
    </w:rPr>
  </w:style>
  <w:style w:type="paragraph" w:styleId="Kop3">
    <w:name w:val="heading 3"/>
    <w:basedOn w:val="Standaard"/>
    <w:next w:val="Standaard"/>
    <w:uiPriority w:val="9"/>
    <w:semiHidden/>
    <w:unhideWhenUsed/>
    <w:qFormat/>
    <w:pPr>
      <w:keepNext/>
      <w:keepLines/>
      <w:spacing w:before="40"/>
      <w:outlineLvl w:val="2"/>
    </w:pPr>
    <w:rPr>
      <w:rFonts w:ascii="Calibri Light" w:hAnsi="Calibri Light"/>
      <w:color w:val="5EBEB8"/>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tyle>
  <w:style w:type="character" w:customStyle="1" w:styleId="EindnoottekstChar">
    <w:name w:val="Eindnoottekst Char"/>
    <w:basedOn w:val="Standaardalinea-lettertype"/>
  </w:style>
  <w:style w:type="character" w:styleId="Eindnootmarkering">
    <w:name w:val="endnote reference"/>
    <w:basedOn w:val="Standaardalinea-lettertype"/>
    <w:rPr>
      <w:position w:val="0"/>
      <w:vertAlign w:val="superscript"/>
    </w:rPr>
  </w:style>
  <w:style w:type="paragraph" w:styleId="Koptekst">
    <w:name w:val="header"/>
    <w:basedOn w:val="Standaard"/>
    <w:pPr>
      <w:tabs>
        <w:tab w:val="center" w:pos="4680"/>
        <w:tab w:val="right" w:pos="9360"/>
      </w:tabs>
    </w:pPr>
  </w:style>
  <w:style w:type="character" w:customStyle="1" w:styleId="KoptekstChar">
    <w:name w:val="Koptekst Char"/>
    <w:basedOn w:val="Standaardalinea-lettertype"/>
  </w:style>
  <w:style w:type="paragraph" w:styleId="Voettekst">
    <w:name w:val="footer"/>
    <w:basedOn w:val="Standaard"/>
    <w:pPr>
      <w:tabs>
        <w:tab w:val="center" w:pos="4680"/>
        <w:tab w:val="right" w:pos="9360"/>
      </w:tabs>
    </w:pPr>
  </w:style>
  <w:style w:type="character" w:customStyle="1" w:styleId="VoettekstChar">
    <w:name w:val="Voettekst Char"/>
    <w:basedOn w:val="Standaardalinea-lettertype"/>
  </w:style>
  <w:style w:type="character" w:styleId="Paginanummer">
    <w:name w:val="page number"/>
    <w:basedOn w:val="Standaardalinea-lettertype"/>
  </w:style>
  <w:style w:type="character" w:styleId="Hyperlink">
    <w:name w:val="Hyperlink"/>
    <w:basedOn w:val="Standaardalinea-lettertype"/>
    <w:rPr>
      <w:color w:val="5FBFB9"/>
      <w:u w:val="single"/>
    </w:rPr>
  </w:style>
  <w:style w:type="paragraph" w:customStyle="1" w:styleId="BasicParagraph">
    <w:name w:val="[Basic Paragraph]"/>
    <w:basedOn w:val="Standaard"/>
    <w:pPr>
      <w:widowControl w:val="0"/>
      <w:autoSpaceDE w:val="0"/>
      <w:spacing w:line="288" w:lineRule="auto"/>
      <w:textAlignment w:val="center"/>
    </w:pPr>
    <w:rPr>
      <w:rFonts w:ascii="MinionPro-Regular" w:hAnsi="MinionPro-Regular" w:cs="MinionPro-Regular"/>
      <w:color w:val="000000"/>
    </w:rPr>
  </w:style>
  <w:style w:type="paragraph" w:styleId="Ballontekst">
    <w:name w:val="Balloon Text"/>
    <w:basedOn w:val="Standaard"/>
    <w:rPr>
      <w:rFonts w:ascii="Times New Roman" w:hAnsi="Times New Roman"/>
      <w:sz w:val="18"/>
      <w:szCs w:val="18"/>
    </w:rPr>
  </w:style>
  <w:style w:type="character" w:customStyle="1" w:styleId="BallontekstChar">
    <w:name w:val="Ballontekst Char"/>
    <w:basedOn w:val="Standaardalinea-lettertype"/>
    <w:rPr>
      <w:rFonts w:ascii="Times New Roman" w:eastAsia="Times New Roman" w:hAnsi="Times New Roman" w:cs="Times New Roman"/>
      <w:sz w:val="18"/>
      <w:szCs w:val="18"/>
    </w:rPr>
  </w:style>
  <w:style w:type="character" w:customStyle="1" w:styleId="Kop1Char">
    <w:name w:val="Kop 1 Char"/>
    <w:basedOn w:val="Standaardalinea-lettertype"/>
    <w:rPr>
      <w:rFonts w:eastAsia="Times New Roman"/>
      <w:b/>
      <w:color w:val="3B3838"/>
      <w:lang w:val="nl-NL"/>
    </w:rPr>
  </w:style>
  <w:style w:type="character" w:customStyle="1" w:styleId="Kop2Char">
    <w:name w:val="Kop 2 Char"/>
    <w:basedOn w:val="Standaardalinea-lettertype"/>
    <w:rPr>
      <w:rFonts w:eastAsia="Times New Roman"/>
      <w:i/>
      <w:iCs/>
      <w:color w:val="373D43"/>
      <w:sz w:val="22"/>
      <w:lang w:val="nl-NL"/>
    </w:rPr>
  </w:style>
  <w:style w:type="paragraph" w:styleId="Titel">
    <w:name w:val="Title"/>
    <w:basedOn w:val="Standaard"/>
    <w:next w:val="Standaard"/>
    <w:uiPriority w:val="10"/>
    <w:qFormat/>
    <w:pPr>
      <w:contextualSpacing/>
    </w:pPr>
    <w:rPr>
      <w:b/>
      <w:caps/>
      <w:color w:val="5FBFB9"/>
      <w:spacing w:val="-10"/>
      <w:kern w:val="3"/>
      <w:sz w:val="28"/>
      <w:szCs w:val="56"/>
    </w:rPr>
  </w:style>
  <w:style w:type="character" w:customStyle="1" w:styleId="TitelChar">
    <w:name w:val="Titel Char"/>
    <w:basedOn w:val="Standaardalinea-lettertype"/>
    <w:rPr>
      <w:rFonts w:eastAsia="Times New Roman" w:cs="Times New Roman"/>
      <w:b/>
      <w:caps/>
      <w:color w:val="5FBFB9"/>
      <w:spacing w:val="-10"/>
      <w:kern w:val="3"/>
      <w:sz w:val="28"/>
      <w:szCs w:val="56"/>
    </w:rPr>
  </w:style>
  <w:style w:type="character" w:customStyle="1" w:styleId="Kop3Char">
    <w:name w:val="Kop 3 Char"/>
    <w:basedOn w:val="Standaardalinea-lettertype"/>
    <w:rPr>
      <w:rFonts w:ascii="Calibri Light" w:eastAsia="Times New Roman" w:hAnsi="Calibri Light" w:cs="Times New Roman"/>
      <w:color w:val="5EBEB8"/>
    </w:rPr>
  </w:style>
  <w:style w:type="paragraph" w:styleId="Duidelijkcitaat">
    <w:name w:val="Intense Quote"/>
    <w:basedOn w:val="Standaard"/>
    <w:next w:val="Standaard"/>
    <w:pPr>
      <w:pBdr>
        <w:top w:val="single" w:sz="4" w:space="10" w:color="5EBEB8"/>
        <w:bottom w:val="single" w:sz="4" w:space="10" w:color="5EBEB8"/>
      </w:pBdr>
      <w:spacing w:before="360" w:after="360"/>
      <w:ind w:left="864" w:right="864"/>
      <w:jc w:val="center"/>
    </w:pPr>
    <w:rPr>
      <w:rFonts w:ascii="Calibri Light" w:hAnsi="Calibri Light"/>
      <w:i/>
      <w:iCs/>
      <w:color w:val="5EBEB8"/>
    </w:rPr>
  </w:style>
  <w:style w:type="character" w:customStyle="1" w:styleId="DuidelijkcitaatChar">
    <w:name w:val="Duidelijk citaat Char"/>
    <w:basedOn w:val="Standaardalinea-lettertype"/>
    <w:rPr>
      <w:rFonts w:ascii="Calibri Light" w:eastAsia="Times New Roman" w:hAnsi="Calibri Light"/>
      <w:i/>
      <w:iCs/>
      <w:color w:val="5EBEB8"/>
      <w:sz w:val="20"/>
    </w:rPr>
  </w:style>
  <w:style w:type="paragraph" w:styleId="Ondertitel">
    <w:name w:val="Subtitle"/>
    <w:basedOn w:val="Standaard"/>
    <w:next w:val="Standaard"/>
    <w:uiPriority w:val="11"/>
    <w:qFormat/>
    <w:pPr>
      <w:spacing w:after="160"/>
    </w:pPr>
    <w:rPr>
      <w:color w:val="A0A9B0"/>
      <w:spacing w:val="15"/>
      <w:szCs w:val="22"/>
    </w:rPr>
  </w:style>
  <w:style w:type="character" w:customStyle="1" w:styleId="OndertitelChar">
    <w:name w:val="Ondertitel Char"/>
    <w:basedOn w:val="Standaardalinea-lettertype"/>
    <w:rPr>
      <w:rFonts w:eastAsia="Times New Roman"/>
      <w:color w:val="A0A9B0"/>
      <w:spacing w:val="15"/>
      <w:sz w:val="22"/>
      <w:szCs w:val="22"/>
    </w:rPr>
  </w:style>
  <w:style w:type="character" w:styleId="Intensievebenadrukking">
    <w:name w:val="Intense Emphasis"/>
    <w:basedOn w:val="Standaardalinea-lettertype"/>
    <w:rPr>
      <w:i/>
      <w:iCs/>
      <w:color w:val="5EBEB8"/>
    </w:rPr>
  </w:style>
  <w:style w:type="character" w:styleId="Intensieveverwijzing">
    <w:name w:val="Intense Reference"/>
    <w:basedOn w:val="Standaardalinea-lettertype"/>
    <w:rPr>
      <w:b/>
      <w:bCs/>
      <w:smallCaps/>
      <w:color w:val="5EBEB8"/>
      <w:spacing w:val="5"/>
    </w:rPr>
  </w:style>
  <w:style w:type="paragraph" w:styleId="Lijstalinea">
    <w:name w:val="List Paragraph"/>
    <w:basedOn w:val="Standaard"/>
    <w:uiPriority w:val="34"/>
    <w:qFormat/>
    <w:pPr>
      <w:ind w:left="720"/>
      <w:contextualSpacing/>
    </w:pPr>
  </w:style>
  <w:style w:type="paragraph" w:styleId="Geenafstand">
    <w:name w:val="No Spacing"/>
    <w:pPr>
      <w:suppressAutoHyphens/>
    </w:pPr>
    <w:rPr>
      <w:rFonts w:eastAsia="Times New Roman"/>
      <w:color w:val="373D43"/>
      <w:sz w:val="22"/>
    </w:rPr>
  </w:style>
  <w:style w:type="table" w:styleId="Tabelraster">
    <w:name w:val="Table Grid"/>
    <w:basedOn w:val="Standaardtabel"/>
    <w:uiPriority w:val="39"/>
    <w:rsid w:val="00CB568D"/>
    <w:pPr>
      <w:autoSpaceDN/>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bel\OneDrive%20-%20Jurplus\Documenten%201\Sjabloon%20Stad%20Lommel_functiebeschrijving"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da8fe6-5e87-418b-9408-9db9f0eb6d57" xsi:nil="true"/>
    <lcf76f155ced4ddcb4097134ff3c332f xmlns="29898d5e-136b-47f3-914a-3e0ca3441c0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D865DDAF2F24A42A046D4767C1C3300" ma:contentTypeVersion="18" ma:contentTypeDescription="Een nieuw document maken." ma:contentTypeScope="" ma:versionID="ebc5c0dee8a26540f807bf130470bd8f">
  <xsd:schema xmlns:xsd="http://www.w3.org/2001/XMLSchema" xmlns:xs="http://www.w3.org/2001/XMLSchema" xmlns:p="http://schemas.microsoft.com/office/2006/metadata/properties" xmlns:ns2="29898d5e-136b-47f3-914a-3e0ca3441c0c" xmlns:ns3="10da8fe6-5e87-418b-9408-9db9f0eb6d57" targetNamespace="http://schemas.microsoft.com/office/2006/metadata/properties" ma:root="true" ma:fieldsID="a20247bf015e6e5f28da25565ceb4cf8" ns2:_="" ns3:_="">
    <xsd:import namespace="29898d5e-136b-47f3-914a-3e0ca3441c0c"/>
    <xsd:import namespace="10da8fe6-5e87-418b-9408-9db9f0eb6d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98d5e-136b-47f3-914a-3e0ca3441c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d90cb845-3cf4-4571-a835-c577cda0c0e7"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da8fe6-5e87-418b-9408-9db9f0eb6d57"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1" nillable="true" ma:displayName="Taxonomy Catch All Column" ma:hidden="true" ma:list="{3e815359-c8a4-4da7-a2f2-6ec29fcc4ee7}" ma:internalName="TaxCatchAll" ma:showField="CatchAllData" ma:web="10da8fe6-5e87-418b-9408-9db9f0eb6d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D6B734-B9A5-4B6C-8AF2-7B288BBF7168}">
  <ds:schemaRefs>
    <ds:schemaRef ds:uri="http://schemas.microsoft.com/office/2006/metadata/properties"/>
    <ds:schemaRef ds:uri="http://schemas.microsoft.com/office/infopath/2007/PartnerControls"/>
    <ds:schemaRef ds:uri="b2397d04-2a56-444e-b8aa-3d716f2b342a"/>
    <ds:schemaRef ds:uri="5ddd8878-8b8d-4e37-899c-1eb51585d6bd"/>
  </ds:schemaRefs>
</ds:datastoreItem>
</file>

<file path=customXml/itemProps2.xml><?xml version="1.0" encoding="utf-8"?>
<ds:datastoreItem xmlns:ds="http://schemas.openxmlformats.org/officeDocument/2006/customXml" ds:itemID="{098F3D9A-ADDA-4CB9-8A42-B594EC3BB86D}">
  <ds:schemaRefs>
    <ds:schemaRef ds:uri="http://schemas.microsoft.com/sharepoint/v3/contenttype/forms"/>
  </ds:schemaRefs>
</ds:datastoreItem>
</file>

<file path=customXml/itemProps3.xml><?xml version="1.0" encoding="utf-8"?>
<ds:datastoreItem xmlns:ds="http://schemas.openxmlformats.org/officeDocument/2006/customXml" ds:itemID="{3A935D64-B233-4410-9E05-09C0AF53CA57}"/>
</file>

<file path=docProps/app.xml><?xml version="1.0" encoding="utf-8"?>
<Properties xmlns="http://schemas.openxmlformats.org/officeDocument/2006/extended-properties" xmlns:vt="http://schemas.openxmlformats.org/officeDocument/2006/docPropsVTypes">
  <Template>Sjabloon Stad Lommel_functiebeschrijving</Template>
  <TotalTime>1</TotalTime>
  <Pages>3</Pages>
  <Words>861</Words>
  <Characters>4736</Characters>
  <Application>Microsoft Office Word</Application>
  <DocSecurity>0</DocSecurity>
  <Lines>39</Lines>
  <Paragraphs>11</Paragraphs>
  <ScaleCrop>false</ScaleCrop>
  <Company/>
  <LinksUpToDate>false</LinksUpToDate>
  <CharactersWithSpaces>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Inge Vernelen</dc:creator>
  <cp:lastModifiedBy>Jacqueline Hendrickx</cp:lastModifiedBy>
  <cp:revision>2</cp:revision>
  <cp:lastPrinted>2023-09-19T08:43:00Z</cp:lastPrinted>
  <dcterms:created xsi:type="dcterms:W3CDTF">2026-01-08T12:51:00Z</dcterms:created>
  <dcterms:modified xsi:type="dcterms:W3CDTF">2026-01-08T12:51:00Z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0x0101005D865DDAF2F24A42A046D4767C1C3300</vt:lpwstr>
  </property>
  <property fmtid="{D5CDD505-2E9C-101B-9397-08002B2CF9AE}" pid="3" name="Order">
    <vt:r8>113600</vt:r8>
  </property>
  <property fmtid="{D5CDD505-2E9C-101B-9397-08002B2CF9AE}" pid="4" name="MSIP_Label_33c0b303-a96c-4393-9870-41cf82531116_Enabled">
    <vt:lpwstr>true</vt:lpwstr>
  </property>
  <property fmtid="{D5CDD505-2E9C-101B-9397-08002B2CF9AE}" pid="5" name="MSIP_Label_33c0b303-a96c-4393-9870-41cf82531116_SetDate">
    <vt:lpwstr>2023-09-26T10:40:42Z</vt:lpwstr>
  </property>
  <property fmtid="{D5CDD505-2E9C-101B-9397-08002B2CF9AE}" pid="6" name="MSIP_Label_33c0b303-a96c-4393-9870-41cf82531116_Method">
    <vt:lpwstr>Standard</vt:lpwstr>
  </property>
  <property fmtid="{D5CDD505-2E9C-101B-9397-08002B2CF9AE}" pid="7" name="MSIP_Label_33c0b303-a96c-4393-9870-41cf82531116_Name">
    <vt:lpwstr>Intern (Niveau 2)</vt:lpwstr>
  </property>
  <property fmtid="{D5CDD505-2E9C-101B-9397-08002B2CF9AE}" pid="8" name="MSIP_Label_33c0b303-a96c-4393-9870-41cf82531116_SiteId">
    <vt:lpwstr>f066fde5-fa44-4c73-9c02-e4186d085c34</vt:lpwstr>
  </property>
  <property fmtid="{D5CDD505-2E9C-101B-9397-08002B2CF9AE}" pid="9" name="MSIP_Label_33c0b303-a96c-4393-9870-41cf82531116_ActionId">
    <vt:lpwstr>233f124e-fc62-4874-be35-be067ab714f5</vt:lpwstr>
  </property>
  <property fmtid="{D5CDD505-2E9C-101B-9397-08002B2CF9AE}" pid="10" name="MSIP_Label_33c0b303-a96c-4393-9870-41cf82531116_ContentBits">
    <vt:lpwstr>0</vt:lpwstr>
  </property>
  <property fmtid="{D5CDD505-2E9C-101B-9397-08002B2CF9AE}" pid="11" name="MediaServiceImageTags">
    <vt:lpwstr/>
  </property>
</Properties>
</file>