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raster"/>
        <w:tblpPr w:leftFromText="180" w:rightFromText="180" w:vertAnchor="page" w:horzAnchor="margin" w:tblpY="17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103"/>
        <w:gridCol w:w="3686"/>
      </w:tblGrid>
      <w:tr w:rsidR="00DE7741" w:rsidRPr="003841E8" w14:paraId="3FD0FB28" w14:textId="77777777" w:rsidTr="1C9E4B14">
        <w:trPr>
          <w:trHeight w:val="1283"/>
        </w:trPr>
        <w:tc>
          <w:tcPr>
            <w:tcW w:w="5103" w:type="dxa"/>
            <w:vAlign w:val="bottom"/>
          </w:tcPr>
          <w:p w14:paraId="3DA68958" w14:textId="6E28EEC5" w:rsidR="00DE7741" w:rsidRPr="003841E8" w:rsidRDefault="00DE7741" w:rsidP="00504D8A">
            <w:pPr>
              <w:pStyle w:val="Titel"/>
              <w:rPr>
                <w:lang w:val="nl-BE"/>
              </w:rPr>
            </w:pPr>
            <w:r w:rsidRPr="1C9E4B14">
              <w:rPr>
                <w:lang w:val="nl-BE"/>
              </w:rPr>
              <w:t>Functiebeschrijving</w:t>
            </w:r>
          </w:p>
          <w:p w14:paraId="38EFBC27" w14:textId="50FDC562" w:rsidR="00DE7741" w:rsidRPr="003841E8" w:rsidRDefault="00E674D0" w:rsidP="00504D8A">
            <w:pPr>
              <w:pStyle w:val="Titel"/>
              <w:rPr>
                <w:lang w:val="nl-BE"/>
              </w:rPr>
            </w:pPr>
            <w:r w:rsidRPr="003841E8">
              <w:rPr>
                <w:lang w:val="nl-BE"/>
              </w:rPr>
              <w:t xml:space="preserve">FUNCTIEFAMILIE </w:t>
            </w:r>
            <w:r w:rsidR="00B47046" w:rsidRPr="003841E8">
              <w:rPr>
                <w:lang w:val="nl-BE"/>
              </w:rPr>
              <w:t xml:space="preserve">ADVISEUR </w:t>
            </w:r>
          </w:p>
        </w:tc>
        <w:tc>
          <w:tcPr>
            <w:tcW w:w="3686" w:type="dxa"/>
            <w:vAlign w:val="bottom"/>
          </w:tcPr>
          <w:p w14:paraId="6011ED12" w14:textId="77777777" w:rsidR="00DE7741" w:rsidRPr="003841E8" w:rsidRDefault="00DE7741" w:rsidP="00504D8A">
            <w:pPr>
              <w:pStyle w:val="BasicParagraph"/>
              <w:rPr>
                <w:lang w:val="nl-BE"/>
              </w:rPr>
            </w:pPr>
          </w:p>
          <w:p w14:paraId="2AC0C1A1" w14:textId="77777777" w:rsidR="00DE7741" w:rsidRPr="003841E8" w:rsidRDefault="00DE7741" w:rsidP="00504D8A">
            <w:pPr>
              <w:pStyle w:val="BasicParagraph"/>
              <w:rPr>
                <w:lang w:val="nl-BE"/>
              </w:rPr>
            </w:pPr>
          </w:p>
        </w:tc>
      </w:tr>
    </w:tbl>
    <w:p w14:paraId="63795AF0" w14:textId="77777777" w:rsidR="00DE7741" w:rsidRPr="003841E8" w:rsidRDefault="00DE7741" w:rsidP="00DE7741">
      <w:pPr>
        <w:pStyle w:val="Kop1"/>
        <w:rPr>
          <w:lang w:val="nl-BE"/>
        </w:rPr>
      </w:pPr>
      <w:r w:rsidRPr="003841E8">
        <w:rPr>
          <w:lang w:val="nl-BE"/>
        </w:rPr>
        <w:t>Functie</w:t>
      </w:r>
    </w:p>
    <w:p w14:paraId="1045140C" w14:textId="77554E99" w:rsidR="00795B5A" w:rsidRPr="003841E8" w:rsidRDefault="00B47046" w:rsidP="3E5DE258">
      <w:pPr>
        <w:rPr>
          <w:highlight w:val="yellow"/>
          <w:lang w:val="nl-BE"/>
        </w:rPr>
      </w:pPr>
      <w:r w:rsidRPr="494A0878">
        <w:rPr>
          <w:lang w:val="nl-BE"/>
        </w:rPr>
        <w:t xml:space="preserve">Adviseur </w:t>
      </w:r>
      <w:r w:rsidR="00B612A3" w:rsidRPr="494A0878">
        <w:rPr>
          <w:lang w:val="nl-BE"/>
        </w:rPr>
        <w:t xml:space="preserve">Ontwikkeling en Kwaliteit </w:t>
      </w:r>
      <w:r w:rsidRPr="494A0878">
        <w:rPr>
          <w:lang w:val="nl-BE"/>
        </w:rPr>
        <w:t>A1a-A3a</w:t>
      </w:r>
    </w:p>
    <w:p w14:paraId="12AED389" w14:textId="77777777" w:rsidR="00DE7741" w:rsidRPr="003841E8" w:rsidRDefault="00DE7741" w:rsidP="00DE7741">
      <w:pPr>
        <w:pStyle w:val="Kop1"/>
        <w:rPr>
          <w:lang w:val="nl-BE"/>
        </w:rPr>
      </w:pPr>
      <w:r w:rsidRPr="003841E8">
        <w:rPr>
          <w:lang w:val="nl-BE"/>
        </w:rPr>
        <w:t>Plaats in het organogram</w:t>
      </w:r>
    </w:p>
    <w:p w14:paraId="57F5F8F3" w14:textId="7CBD38C2" w:rsidR="006F1CD3" w:rsidRDefault="3011B394" w:rsidP="0DB007BA">
      <w:pPr>
        <w:spacing w:line="276" w:lineRule="auto"/>
        <w:rPr>
          <w:lang w:val="nl-BE"/>
        </w:rPr>
      </w:pPr>
      <w:r w:rsidRPr="003841E8">
        <w:rPr>
          <w:lang w:val="nl-BE"/>
        </w:rPr>
        <w:t>De stad en het OCMW van Lommel hebben een geïntegreerde organisatiestructuur. Samen</w:t>
      </w:r>
      <w:r w:rsidR="0B71BDF1" w:rsidRPr="003841E8">
        <w:rPr>
          <w:lang w:val="nl-BE"/>
        </w:rPr>
        <w:t xml:space="preserve"> </w:t>
      </w:r>
      <w:r w:rsidRPr="003841E8">
        <w:rPr>
          <w:lang w:val="nl-BE"/>
        </w:rPr>
        <w:t xml:space="preserve">telt het lokaal bestuur 4 sectoren: Mens, </w:t>
      </w:r>
      <w:r w:rsidR="004E1F0C" w:rsidRPr="003841E8">
        <w:rPr>
          <w:lang w:val="nl-BE"/>
        </w:rPr>
        <w:t>Dienstverlening</w:t>
      </w:r>
      <w:r w:rsidRPr="003841E8">
        <w:rPr>
          <w:lang w:val="nl-BE"/>
        </w:rPr>
        <w:t>, Ruimte en Organisatie.</w:t>
      </w:r>
      <w:r w:rsidR="00430EF1" w:rsidRPr="003841E8">
        <w:rPr>
          <w:lang w:val="nl-BE"/>
        </w:rPr>
        <w:t xml:space="preserve"> </w:t>
      </w:r>
      <w:r w:rsidR="000C50AE" w:rsidRPr="003841E8">
        <w:rPr>
          <w:lang w:val="nl-BE"/>
        </w:rPr>
        <w:t xml:space="preserve">Als </w:t>
      </w:r>
      <w:r w:rsidR="00683BAD" w:rsidRPr="003841E8">
        <w:rPr>
          <w:lang w:val="nl-BE"/>
        </w:rPr>
        <w:t>adviseur</w:t>
      </w:r>
      <w:r w:rsidR="00396B1A">
        <w:rPr>
          <w:lang w:val="nl-BE"/>
        </w:rPr>
        <w:t xml:space="preserve"> Ontwikkeling en Kwaliteit</w:t>
      </w:r>
      <w:r w:rsidR="00E674D0" w:rsidRPr="003841E8">
        <w:rPr>
          <w:lang w:val="nl-BE"/>
        </w:rPr>
        <w:t xml:space="preserve"> </w:t>
      </w:r>
      <w:r w:rsidR="000C50AE" w:rsidRPr="003841E8">
        <w:rPr>
          <w:lang w:val="nl-BE"/>
        </w:rPr>
        <w:t>maak je deel uit van de sector</w:t>
      </w:r>
      <w:r w:rsidR="00396B1A">
        <w:rPr>
          <w:lang w:val="nl-BE"/>
        </w:rPr>
        <w:t xml:space="preserve"> Organisatie</w:t>
      </w:r>
      <w:r w:rsidR="000C50AE" w:rsidRPr="003841E8">
        <w:rPr>
          <w:lang w:val="nl-BE"/>
        </w:rPr>
        <w:t xml:space="preserve"> </w:t>
      </w:r>
      <w:r w:rsidR="000704D0" w:rsidRPr="003841E8">
        <w:rPr>
          <w:lang w:val="nl-BE"/>
        </w:rPr>
        <w:t xml:space="preserve">en rapporteert aan de </w:t>
      </w:r>
      <w:r w:rsidR="00E07EAE">
        <w:rPr>
          <w:lang w:val="nl-BE"/>
        </w:rPr>
        <w:t xml:space="preserve">algemeen directeur. Je onderhoudt een nauwe samenwerking met </w:t>
      </w:r>
      <w:r w:rsidR="007A7B68">
        <w:rPr>
          <w:lang w:val="nl-BE"/>
        </w:rPr>
        <w:t>de sectormanager Organisatie.</w:t>
      </w:r>
    </w:p>
    <w:p w14:paraId="531B453A" w14:textId="7D171C8A" w:rsidR="002F14DF" w:rsidRPr="002F14DF" w:rsidRDefault="002F14DF" w:rsidP="002F14DF">
      <w:pPr>
        <w:spacing w:line="276" w:lineRule="auto"/>
        <w:rPr>
          <w:color w:val="000000"/>
          <w:szCs w:val="22"/>
          <w:lang w:val="nl-NL"/>
        </w:rPr>
      </w:pPr>
      <w:r w:rsidRPr="002F14DF">
        <w:rPr>
          <w:color w:val="000000"/>
          <w:szCs w:val="22"/>
          <w:lang w:val="nl-NL"/>
        </w:rPr>
        <w:t xml:space="preserve">Je werkt team- en sector overschrijdend samen met de sectormanagers alsook met de teamcoaches en medewerkers van de andere teams en sectoren.  </w:t>
      </w:r>
    </w:p>
    <w:p w14:paraId="0348FAC4" w14:textId="77777777" w:rsidR="002F14DF" w:rsidRPr="002F14DF" w:rsidRDefault="002F14DF" w:rsidP="002F14DF">
      <w:pPr>
        <w:spacing w:line="276" w:lineRule="auto"/>
        <w:rPr>
          <w:color w:val="000000"/>
          <w:szCs w:val="22"/>
          <w:lang w:val="nl-NL"/>
        </w:rPr>
      </w:pPr>
      <w:r w:rsidRPr="002F14DF">
        <w:rPr>
          <w:color w:val="000000"/>
          <w:szCs w:val="22"/>
          <w:lang w:val="nl-NL"/>
        </w:rPr>
        <w:t>Vanuit je expertise inzake ontwikkeling en kwaliteit adviseer je het managementteam.</w:t>
      </w:r>
    </w:p>
    <w:p w14:paraId="125C5560" w14:textId="77777777" w:rsidR="00DE7741" w:rsidRPr="003841E8" w:rsidRDefault="006F1CD3" w:rsidP="00DE7741">
      <w:pPr>
        <w:spacing w:line="276" w:lineRule="auto"/>
        <w:jc w:val="both"/>
        <w:rPr>
          <w:color w:val="5FBFB9"/>
          <w:sz w:val="28"/>
          <w:szCs w:val="28"/>
          <w:lang w:val="nl-BE"/>
        </w:rPr>
      </w:pPr>
      <w:r w:rsidRPr="003841E8">
        <w:rPr>
          <w:lang w:val="nl-BE"/>
        </w:rPr>
        <w:t xml:space="preserve"> </w:t>
      </w:r>
      <w:r w:rsidR="00DE7741" w:rsidRPr="003841E8">
        <w:rPr>
          <w:color w:val="5FBFB9"/>
          <w:sz w:val="28"/>
          <w:szCs w:val="28"/>
          <w:lang w:val="nl-BE"/>
        </w:rPr>
        <w:t>_________________________________________________________________</w:t>
      </w:r>
    </w:p>
    <w:p w14:paraId="7B440835" w14:textId="77777777" w:rsidR="00DE7741" w:rsidRPr="003841E8" w:rsidRDefault="00DE7741" w:rsidP="00DE7741">
      <w:pPr>
        <w:pStyle w:val="Kop1"/>
        <w:rPr>
          <w:lang w:val="nl-BE"/>
        </w:rPr>
      </w:pPr>
      <w:r w:rsidRPr="003841E8">
        <w:rPr>
          <w:lang w:val="nl-BE"/>
        </w:rPr>
        <w:t>Onze waarden</w:t>
      </w:r>
    </w:p>
    <w:p w14:paraId="7BFBCC44" w14:textId="4026D1AE" w:rsidR="00DE7741" w:rsidRPr="003841E8" w:rsidRDefault="00DE7741" w:rsidP="00DE7741">
      <w:pPr>
        <w:rPr>
          <w:b/>
          <w:bCs/>
          <w:lang w:val="nl-BE"/>
        </w:rPr>
      </w:pPr>
      <w:r w:rsidRPr="003841E8">
        <w:rPr>
          <w:b/>
          <w:bCs/>
          <w:lang w:val="nl-BE"/>
        </w:rPr>
        <w:t xml:space="preserve">Verantwoordelijkheid/eigenaarschap </w:t>
      </w:r>
      <w:r w:rsidRPr="003841E8">
        <w:rPr>
          <w:b/>
          <w:bCs/>
          <w:lang w:val="nl-BE"/>
        </w:rPr>
        <w:br/>
      </w:r>
      <w:r w:rsidRPr="003841E8">
        <w:rPr>
          <w:lang w:val="nl-BE"/>
        </w:rPr>
        <w:t xml:space="preserve">De taken die je moet doen, voer je goed efficiënt uit en hierop kan je ook aangesproken worden. Eigenaarschap gaat net iets verder dan betrokkenheid. Je doet iets omdat je het belangrijk vindt, omdat je je de eigenaar voelt van de uitkomst. </w:t>
      </w:r>
    </w:p>
    <w:p w14:paraId="05D84604" w14:textId="77777777" w:rsidR="00DE7741" w:rsidRPr="003841E8" w:rsidRDefault="00DE7741" w:rsidP="00DE7741">
      <w:pPr>
        <w:rPr>
          <w:b/>
          <w:bCs/>
          <w:lang w:val="nl-BE"/>
        </w:rPr>
      </w:pPr>
      <w:r w:rsidRPr="003841E8">
        <w:rPr>
          <w:b/>
          <w:bCs/>
          <w:lang w:val="nl-BE"/>
        </w:rPr>
        <w:t xml:space="preserve">Oprechte waardering </w:t>
      </w:r>
      <w:r w:rsidR="00907381" w:rsidRPr="003841E8">
        <w:rPr>
          <w:b/>
          <w:bCs/>
          <w:lang w:val="nl-BE"/>
        </w:rPr>
        <w:br/>
      </w:r>
      <w:r w:rsidRPr="003841E8">
        <w:rPr>
          <w:lang w:val="nl-BE"/>
        </w:rPr>
        <w:t>Met een compliment uit je je waardering maar dit heeft alleen waarde als het oprecht is (vanuit je hart komt). Daarnaast ben je constructief kritisch. Je benoemt eventuele problemen maar speelt nooit op de persoon. We praten met elkaar en niet over elkaar.</w:t>
      </w:r>
    </w:p>
    <w:p w14:paraId="5502BDED" w14:textId="77777777" w:rsidR="00DE7741" w:rsidRPr="003841E8" w:rsidRDefault="00DE7741" w:rsidP="00DE7741">
      <w:pPr>
        <w:rPr>
          <w:lang w:val="nl-BE"/>
        </w:rPr>
      </w:pPr>
      <w:r w:rsidRPr="003841E8">
        <w:rPr>
          <w:b/>
          <w:bCs/>
          <w:lang w:val="nl-BE"/>
        </w:rPr>
        <w:t xml:space="preserve">Respect </w:t>
      </w:r>
      <w:r w:rsidRPr="003841E8">
        <w:rPr>
          <w:b/>
          <w:bCs/>
          <w:lang w:val="nl-BE"/>
        </w:rPr>
        <w:br/>
      </w:r>
      <w:r w:rsidRPr="003841E8">
        <w:rPr>
          <w:lang w:val="nl-BE"/>
        </w:rPr>
        <w:t xml:space="preserve">Je zorgt ervoor dat iedereen zijn mening kan uiten en daarbij leer je omgaan met de verschillen. </w:t>
      </w:r>
    </w:p>
    <w:p w14:paraId="037C6760" w14:textId="77777777" w:rsidR="00A73D4F" w:rsidRPr="003841E8" w:rsidRDefault="00A73D4F" w:rsidP="00DE7741">
      <w:pPr>
        <w:rPr>
          <w:b/>
          <w:bCs/>
          <w:lang w:val="nl-BE"/>
        </w:rPr>
      </w:pPr>
    </w:p>
    <w:p w14:paraId="653D08F5" w14:textId="20D3662E" w:rsidR="00DE7741" w:rsidRPr="003841E8" w:rsidRDefault="00DE7741" w:rsidP="00DE7741">
      <w:pPr>
        <w:rPr>
          <w:lang w:val="nl-BE"/>
        </w:rPr>
      </w:pPr>
      <w:proofErr w:type="spellStart"/>
      <w:r w:rsidRPr="003841E8">
        <w:rPr>
          <w:b/>
          <w:bCs/>
          <w:lang w:val="nl-BE"/>
        </w:rPr>
        <w:t>Positiviteit</w:t>
      </w:r>
      <w:proofErr w:type="spellEnd"/>
      <w:r w:rsidRPr="003841E8">
        <w:rPr>
          <w:b/>
          <w:bCs/>
          <w:lang w:val="nl-BE"/>
        </w:rPr>
        <w:t xml:space="preserve"> </w:t>
      </w:r>
      <w:r w:rsidRPr="003841E8">
        <w:rPr>
          <w:lang w:val="nl-BE"/>
        </w:rPr>
        <w:br/>
        <w:t xml:space="preserve">Je gelooft in de dingen waar je voor gaat en bekijkt deze dingen op een positieve manier zodat je de </w:t>
      </w:r>
      <w:proofErr w:type="spellStart"/>
      <w:r w:rsidRPr="003841E8">
        <w:rPr>
          <w:lang w:val="nl-BE"/>
        </w:rPr>
        <w:t>geluksbeleving</w:t>
      </w:r>
      <w:proofErr w:type="spellEnd"/>
      <w:r w:rsidRPr="003841E8">
        <w:rPr>
          <w:lang w:val="nl-BE"/>
        </w:rPr>
        <w:t xml:space="preserve"> versterkt. </w:t>
      </w:r>
    </w:p>
    <w:p w14:paraId="6962AF0B" w14:textId="77777777" w:rsidR="00A73D4F" w:rsidRPr="003841E8" w:rsidRDefault="00A73D4F" w:rsidP="00DE7741">
      <w:pPr>
        <w:rPr>
          <w:b/>
          <w:bCs/>
          <w:lang w:val="nl-BE"/>
        </w:rPr>
      </w:pPr>
    </w:p>
    <w:p w14:paraId="43A2AEC4" w14:textId="77777777" w:rsidR="00A73D4F" w:rsidRPr="003841E8" w:rsidRDefault="00DE7741" w:rsidP="00DE7741">
      <w:pPr>
        <w:rPr>
          <w:lang w:val="nl-BE"/>
        </w:rPr>
      </w:pPr>
      <w:r w:rsidRPr="003841E8">
        <w:rPr>
          <w:b/>
          <w:bCs/>
          <w:lang w:val="nl-BE"/>
        </w:rPr>
        <w:t xml:space="preserve">Resultaatgerichtheid </w:t>
      </w:r>
      <w:r w:rsidRPr="003841E8">
        <w:rPr>
          <w:b/>
          <w:bCs/>
          <w:lang w:val="nl-BE"/>
        </w:rPr>
        <w:br/>
      </w:r>
      <w:r w:rsidRPr="003841E8">
        <w:rPr>
          <w:lang w:val="nl-BE"/>
        </w:rPr>
        <w:t>Je spant je actief in om concrete resultaten en/of doelstellingen te halen.</w:t>
      </w:r>
    </w:p>
    <w:p w14:paraId="718D935D" w14:textId="09E22499" w:rsidR="00DE7741" w:rsidRPr="003841E8" w:rsidRDefault="00DE7741" w:rsidP="00DE7741">
      <w:pPr>
        <w:rPr>
          <w:b/>
          <w:bCs/>
          <w:lang w:val="nl-BE"/>
        </w:rPr>
      </w:pPr>
      <w:r w:rsidRPr="003841E8">
        <w:rPr>
          <w:lang w:val="nl-BE"/>
        </w:rPr>
        <w:t xml:space="preserve">  </w:t>
      </w:r>
    </w:p>
    <w:p w14:paraId="5F5B5A5C" w14:textId="77777777" w:rsidR="00DE7741" w:rsidRPr="003841E8" w:rsidRDefault="00DE7741" w:rsidP="00DE7741">
      <w:pPr>
        <w:rPr>
          <w:lang w:val="nl-BE"/>
        </w:rPr>
      </w:pPr>
      <w:r w:rsidRPr="003841E8">
        <w:rPr>
          <w:b/>
          <w:bCs/>
          <w:lang w:val="nl-BE"/>
        </w:rPr>
        <w:t xml:space="preserve">Eerlijkheid/openheid </w:t>
      </w:r>
      <w:r w:rsidRPr="003841E8">
        <w:rPr>
          <w:b/>
          <w:bCs/>
          <w:lang w:val="nl-BE"/>
        </w:rPr>
        <w:br/>
      </w:r>
      <w:r w:rsidRPr="003841E8">
        <w:rPr>
          <w:lang w:val="nl-BE"/>
        </w:rPr>
        <w:t xml:space="preserve">Eerlijkheid betekent dat er geen verschil is tussen wat je zegt, denkt en doet. </w:t>
      </w:r>
    </w:p>
    <w:p w14:paraId="425709D6" w14:textId="77777777" w:rsidR="00A73D4F" w:rsidRPr="003841E8" w:rsidRDefault="00A73D4F" w:rsidP="00DE7741">
      <w:pPr>
        <w:rPr>
          <w:lang w:val="nl-BE"/>
        </w:rPr>
      </w:pPr>
    </w:p>
    <w:p w14:paraId="4EA653C3" w14:textId="77777777" w:rsidR="00DE7741" w:rsidRPr="003841E8" w:rsidRDefault="00DE7741" w:rsidP="00DE7741">
      <w:pPr>
        <w:rPr>
          <w:lang w:val="nl-BE"/>
        </w:rPr>
      </w:pPr>
      <w:r w:rsidRPr="003841E8">
        <w:rPr>
          <w:b/>
          <w:bCs/>
          <w:lang w:val="nl-BE"/>
        </w:rPr>
        <w:lastRenderedPageBreak/>
        <w:t xml:space="preserve">Vriendelijkheid </w:t>
      </w:r>
      <w:r w:rsidRPr="003841E8">
        <w:rPr>
          <w:b/>
          <w:bCs/>
          <w:lang w:val="nl-BE"/>
        </w:rPr>
        <w:br/>
      </w:r>
      <w:r w:rsidRPr="003841E8">
        <w:rPr>
          <w:lang w:val="nl-BE"/>
        </w:rPr>
        <w:t>In alle omstandigheden blijf je verdraagzaam en collegiaal. Je glimlach is een krachtig wapen om spanningen op te lossen.</w:t>
      </w:r>
    </w:p>
    <w:p w14:paraId="5DE83F99" w14:textId="77777777" w:rsidR="00DE7741" w:rsidRPr="003841E8" w:rsidRDefault="00DE7741" w:rsidP="00DE7741">
      <w:pPr>
        <w:spacing w:line="276" w:lineRule="auto"/>
        <w:jc w:val="both"/>
        <w:rPr>
          <w:color w:val="5FBFB9"/>
          <w:sz w:val="28"/>
          <w:szCs w:val="28"/>
          <w:lang w:val="nl-BE"/>
        </w:rPr>
      </w:pPr>
      <w:r w:rsidRPr="003841E8">
        <w:rPr>
          <w:color w:val="5FBFB9"/>
          <w:sz w:val="28"/>
          <w:szCs w:val="28"/>
          <w:lang w:val="nl-BE"/>
        </w:rPr>
        <w:t>_________________________________________________________________</w:t>
      </w:r>
    </w:p>
    <w:p w14:paraId="7A905218" w14:textId="77777777" w:rsidR="00DD093E" w:rsidRDefault="00DD093E">
      <w:pPr>
        <w:spacing w:before="0" w:after="0"/>
        <w:rPr>
          <w:b/>
          <w:bCs/>
          <w:sz w:val="24"/>
          <w:lang w:val="nl-BE"/>
        </w:rPr>
      </w:pPr>
      <w:r>
        <w:rPr>
          <w:b/>
          <w:bCs/>
          <w:sz w:val="24"/>
          <w:lang w:val="nl-BE"/>
        </w:rPr>
        <w:br w:type="page"/>
      </w:r>
    </w:p>
    <w:p w14:paraId="7A4BF9DA" w14:textId="4627A922" w:rsidR="00DE7741" w:rsidRPr="003841E8" w:rsidRDefault="00DE7741" w:rsidP="3E5DE258">
      <w:pPr>
        <w:spacing w:before="0" w:after="0"/>
        <w:rPr>
          <w:b/>
          <w:bCs/>
          <w:sz w:val="24"/>
          <w:lang w:val="nl-BE"/>
        </w:rPr>
      </w:pPr>
      <w:r w:rsidRPr="003841E8">
        <w:rPr>
          <w:b/>
          <w:bCs/>
          <w:sz w:val="24"/>
          <w:lang w:val="nl-BE"/>
        </w:rPr>
        <w:lastRenderedPageBreak/>
        <w:t>Hoofddoel van de functie</w:t>
      </w:r>
    </w:p>
    <w:p w14:paraId="3CBB97EC" w14:textId="5E928AEF" w:rsidR="00BF002B" w:rsidRPr="00BF002B" w:rsidRDefault="00BF002B" w:rsidP="00B5399E">
      <w:pPr>
        <w:spacing w:line="276" w:lineRule="auto"/>
        <w:rPr>
          <w:color w:val="000000"/>
          <w:szCs w:val="22"/>
          <w:lang w:val="nl-NL"/>
        </w:rPr>
      </w:pPr>
      <w:r w:rsidRPr="00BF002B">
        <w:rPr>
          <w:color w:val="000000"/>
          <w:szCs w:val="22"/>
          <w:lang w:val="nl-NL"/>
        </w:rPr>
        <w:t xml:space="preserve">Je ondersteunt de algemeen directeur bij organisatiebeheersing en organisatieontwikkeling </w:t>
      </w:r>
      <w:r w:rsidR="002A317C">
        <w:rPr>
          <w:color w:val="000000"/>
          <w:szCs w:val="22"/>
          <w:lang w:val="nl-NL"/>
        </w:rPr>
        <w:t xml:space="preserve">in het kader van de kwaliteit van de dienstverlening. Je </w:t>
      </w:r>
      <w:r w:rsidRPr="00BF002B">
        <w:rPr>
          <w:color w:val="000000"/>
          <w:szCs w:val="22"/>
          <w:lang w:val="nl-NL"/>
        </w:rPr>
        <w:t>zorgt ook voor de operationele uitwerking.</w:t>
      </w:r>
    </w:p>
    <w:p w14:paraId="78CF3781" w14:textId="7B950C10" w:rsidR="00BF002B" w:rsidRPr="00BF002B" w:rsidRDefault="00BF002B" w:rsidP="00015882">
      <w:pPr>
        <w:spacing w:line="276" w:lineRule="auto"/>
        <w:rPr>
          <w:color w:val="000000"/>
          <w:szCs w:val="22"/>
          <w:lang w:val="nl-NL"/>
        </w:rPr>
      </w:pPr>
      <w:r w:rsidRPr="00BF002B">
        <w:rPr>
          <w:color w:val="000000"/>
          <w:szCs w:val="22"/>
          <w:lang w:val="nl-NL"/>
        </w:rPr>
        <w:t>Je staat in voor procesmanagement in het kader van kennisborging binnen de organisatie.</w:t>
      </w:r>
      <w:r w:rsidR="004B61AF">
        <w:rPr>
          <w:color w:val="000000"/>
          <w:szCs w:val="22"/>
          <w:lang w:val="nl-NL"/>
        </w:rPr>
        <w:t xml:space="preserve"> </w:t>
      </w:r>
    </w:p>
    <w:p w14:paraId="40914E91" w14:textId="1AA900DB" w:rsidR="00BF002B" w:rsidRPr="00BF002B" w:rsidRDefault="00BF002B" w:rsidP="006D6B6E">
      <w:pPr>
        <w:spacing w:line="276" w:lineRule="auto"/>
        <w:rPr>
          <w:color w:val="000000"/>
          <w:szCs w:val="22"/>
          <w:lang w:val="nl-NL"/>
        </w:rPr>
      </w:pPr>
      <w:r w:rsidRPr="00BF002B">
        <w:rPr>
          <w:color w:val="000000"/>
          <w:szCs w:val="22"/>
          <w:lang w:val="nl-NL"/>
        </w:rPr>
        <w:t xml:space="preserve">Je </w:t>
      </w:r>
      <w:r w:rsidR="00FE6A1F">
        <w:rPr>
          <w:color w:val="000000"/>
          <w:szCs w:val="22"/>
          <w:lang w:val="nl-NL"/>
        </w:rPr>
        <w:t xml:space="preserve">staat in voor projectmanagement </w:t>
      </w:r>
      <w:r w:rsidRPr="00BF002B">
        <w:rPr>
          <w:color w:val="000000"/>
          <w:szCs w:val="22"/>
          <w:lang w:val="nl-NL"/>
        </w:rPr>
        <w:t>en stimuleert</w:t>
      </w:r>
      <w:r w:rsidR="008C4528">
        <w:rPr>
          <w:color w:val="000000"/>
          <w:szCs w:val="22"/>
          <w:lang w:val="nl-NL"/>
        </w:rPr>
        <w:t xml:space="preserve"> </w:t>
      </w:r>
      <w:r w:rsidRPr="00BF002B">
        <w:rPr>
          <w:color w:val="000000"/>
          <w:szCs w:val="22"/>
          <w:lang w:val="nl-NL"/>
        </w:rPr>
        <w:t>het projectmatig werken binnen de organisatie.</w:t>
      </w:r>
      <w:r w:rsidR="008338CD">
        <w:rPr>
          <w:color w:val="000000"/>
          <w:szCs w:val="22"/>
          <w:lang w:val="nl-NL"/>
        </w:rPr>
        <w:t xml:space="preserve"> </w:t>
      </w:r>
      <w:r w:rsidR="008338CD" w:rsidRPr="008338CD">
        <w:rPr>
          <w:color w:val="000000"/>
          <w:szCs w:val="22"/>
        </w:rPr>
        <w:t xml:space="preserve">Je bent </w:t>
      </w:r>
      <w:proofErr w:type="spellStart"/>
      <w:r w:rsidR="008338CD" w:rsidRPr="008338CD">
        <w:rPr>
          <w:color w:val="000000"/>
          <w:szCs w:val="22"/>
        </w:rPr>
        <w:t>procesbewaker</w:t>
      </w:r>
      <w:proofErr w:type="spellEnd"/>
      <w:r w:rsidR="008338CD" w:rsidRPr="008338CD">
        <w:rPr>
          <w:color w:val="000000"/>
          <w:szCs w:val="22"/>
        </w:rPr>
        <w:t xml:space="preserve"> van de </w:t>
      </w:r>
      <w:proofErr w:type="spellStart"/>
      <w:r w:rsidR="008338CD" w:rsidRPr="008338CD">
        <w:rPr>
          <w:color w:val="000000"/>
          <w:szCs w:val="22"/>
        </w:rPr>
        <w:t>projectopvolging</w:t>
      </w:r>
      <w:proofErr w:type="spellEnd"/>
      <w:r w:rsidR="008338CD" w:rsidRPr="008338CD">
        <w:rPr>
          <w:color w:val="000000"/>
          <w:szCs w:val="22"/>
        </w:rPr>
        <w:t xml:space="preserve"> </w:t>
      </w:r>
      <w:proofErr w:type="spellStart"/>
      <w:r w:rsidR="008338CD" w:rsidRPr="008338CD">
        <w:rPr>
          <w:color w:val="000000"/>
          <w:szCs w:val="22"/>
        </w:rPr>
        <w:t>en</w:t>
      </w:r>
      <w:proofErr w:type="spellEnd"/>
      <w:r w:rsidR="008338CD" w:rsidRPr="008338CD">
        <w:rPr>
          <w:color w:val="000000"/>
          <w:szCs w:val="22"/>
        </w:rPr>
        <w:t xml:space="preserve"> </w:t>
      </w:r>
      <w:proofErr w:type="spellStart"/>
      <w:r w:rsidR="008338CD" w:rsidRPr="008338CD">
        <w:rPr>
          <w:color w:val="000000"/>
          <w:szCs w:val="22"/>
        </w:rPr>
        <w:t>beleidsrapportering</w:t>
      </w:r>
      <w:proofErr w:type="spellEnd"/>
      <w:r w:rsidR="008338CD" w:rsidRPr="008338CD">
        <w:rPr>
          <w:color w:val="000000"/>
          <w:szCs w:val="22"/>
        </w:rPr>
        <w:t>.</w:t>
      </w:r>
    </w:p>
    <w:p w14:paraId="62B91E2B" w14:textId="48F85D91" w:rsidR="00015882" w:rsidRPr="00015882" w:rsidRDefault="00015882" w:rsidP="00015882">
      <w:pPr>
        <w:spacing w:line="276" w:lineRule="auto"/>
        <w:rPr>
          <w:color w:val="000000"/>
          <w:szCs w:val="22"/>
          <w:lang w:val="nl-NL"/>
        </w:rPr>
      </w:pPr>
      <w:r w:rsidRPr="008C4528">
        <w:rPr>
          <w:color w:val="000000"/>
          <w:szCs w:val="22"/>
          <w:lang w:val="nl-NL"/>
        </w:rPr>
        <w:t>Je zorgt voor de goede coördinatie van en samenwerking tussen de verschillende sectoren en teams inzake de ontwikkeling van processen</w:t>
      </w:r>
      <w:r w:rsidR="002A317C" w:rsidRPr="008C4528">
        <w:rPr>
          <w:color w:val="000000"/>
          <w:szCs w:val="22"/>
          <w:lang w:val="nl-NL"/>
        </w:rPr>
        <w:t>, p</w:t>
      </w:r>
      <w:r w:rsidRPr="008C4528">
        <w:rPr>
          <w:color w:val="000000"/>
          <w:szCs w:val="22"/>
          <w:lang w:val="nl-NL"/>
        </w:rPr>
        <w:t>ro</w:t>
      </w:r>
      <w:r w:rsidR="00EF1F24">
        <w:rPr>
          <w:color w:val="000000"/>
          <w:szCs w:val="22"/>
          <w:lang w:val="nl-NL"/>
        </w:rPr>
        <w:t>jectwerking</w:t>
      </w:r>
      <w:r w:rsidRPr="008C4528">
        <w:rPr>
          <w:color w:val="000000"/>
          <w:szCs w:val="22"/>
          <w:lang w:val="nl-NL"/>
        </w:rPr>
        <w:t xml:space="preserve"> en de uitbouw van kwaliteitszorg in het algemeen.  Je begeleidt en ondersteunt de sectormanagers, teamcoaches en medewerkers hierin.</w:t>
      </w:r>
    </w:p>
    <w:p w14:paraId="379A1048" w14:textId="67527E03" w:rsidR="00414C41" w:rsidRPr="00015882" w:rsidRDefault="00414C41" w:rsidP="00414C41">
      <w:pPr>
        <w:spacing w:line="276" w:lineRule="auto"/>
        <w:rPr>
          <w:color w:val="000000"/>
          <w:szCs w:val="22"/>
          <w:lang w:val="nl-NL"/>
        </w:rPr>
      </w:pPr>
    </w:p>
    <w:p w14:paraId="2282DDFB" w14:textId="77777777" w:rsidR="00DE7741" w:rsidRPr="003841E8" w:rsidRDefault="00DE7741" w:rsidP="00DE7741">
      <w:pPr>
        <w:spacing w:line="276" w:lineRule="auto"/>
        <w:jc w:val="both"/>
        <w:rPr>
          <w:color w:val="5FBFB9"/>
          <w:sz w:val="28"/>
          <w:szCs w:val="28"/>
          <w:lang w:val="nl-BE"/>
        </w:rPr>
      </w:pPr>
      <w:r w:rsidRPr="003841E8">
        <w:rPr>
          <w:color w:val="5FBFB9"/>
          <w:sz w:val="28"/>
          <w:szCs w:val="28"/>
          <w:lang w:val="nl-BE"/>
        </w:rPr>
        <w:t>_________________________________________________________________</w:t>
      </w:r>
    </w:p>
    <w:p w14:paraId="118AA893" w14:textId="77777777" w:rsidR="00DE7741" w:rsidRPr="003841E8" w:rsidRDefault="4F4C6D45" w:rsidP="7447F175">
      <w:pPr>
        <w:pStyle w:val="Kop1"/>
        <w:rPr>
          <w:lang w:val="nl-BE"/>
        </w:rPr>
      </w:pPr>
      <w:r w:rsidRPr="003841E8">
        <w:rPr>
          <w:lang w:val="nl-BE"/>
        </w:rPr>
        <w:t>Functie-inhoud</w:t>
      </w:r>
    </w:p>
    <w:p w14:paraId="3DD66CB0" w14:textId="58E5982C" w:rsidR="00FD18A2" w:rsidRPr="00FD18A2" w:rsidRDefault="1CE1F97C" w:rsidP="35652F08">
      <w:pPr>
        <w:numPr>
          <w:ilvl w:val="0"/>
          <w:numId w:val="10"/>
        </w:numPr>
        <w:shd w:val="clear" w:color="auto" w:fill="FFFFFF" w:themeFill="background1"/>
        <w:spacing w:before="100" w:beforeAutospacing="1" w:after="75"/>
        <w:rPr>
          <w:color w:val="000000"/>
          <w:lang w:val="nl-NL"/>
        </w:rPr>
      </w:pPr>
      <w:r w:rsidRPr="35652F08">
        <w:rPr>
          <w:color w:val="000000"/>
          <w:lang w:val="nl-NL"/>
        </w:rPr>
        <w:t xml:space="preserve">In het kader van </w:t>
      </w:r>
      <w:r w:rsidRPr="35652F08">
        <w:rPr>
          <w:b/>
          <w:bCs/>
          <w:color w:val="000000"/>
          <w:lang w:val="nl-NL"/>
        </w:rPr>
        <w:t>organisatiebeheersing</w:t>
      </w:r>
      <w:r w:rsidRPr="35652F08">
        <w:rPr>
          <w:color w:val="000000"/>
          <w:lang w:val="nl-NL"/>
        </w:rPr>
        <w:t xml:space="preserve"> </w:t>
      </w:r>
      <w:r w:rsidR="3DD45234" w:rsidRPr="35652F08">
        <w:rPr>
          <w:color w:val="000000"/>
          <w:lang w:val="nl-NL"/>
        </w:rPr>
        <w:t xml:space="preserve">zorg je </w:t>
      </w:r>
      <w:r w:rsidR="7E027B72" w:rsidRPr="35652F08">
        <w:rPr>
          <w:color w:val="000000"/>
          <w:lang w:val="nl-NL"/>
        </w:rPr>
        <w:t xml:space="preserve">voor een periodieke </w:t>
      </w:r>
      <w:r w:rsidR="72BDF19C" w:rsidRPr="35652F08">
        <w:rPr>
          <w:color w:val="000000"/>
          <w:lang w:val="nl-NL"/>
        </w:rPr>
        <w:t>zelf</w:t>
      </w:r>
      <w:r w:rsidR="34512B14" w:rsidRPr="35652F08">
        <w:rPr>
          <w:color w:val="000000"/>
          <w:lang w:val="nl-NL"/>
        </w:rPr>
        <w:t>evaluatie</w:t>
      </w:r>
      <w:r w:rsidR="39E4C37E" w:rsidRPr="35652F08">
        <w:rPr>
          <w:color w:val="000000"/>
          <w:lang w:val="nl-NL"/>
        </w:rPr>
        <w:t xml:space="preserve"> van de organisatie </w:t>
      </w:r>
      <w:r w:rsidR="706C8DA9" w:rsidRPr="35652F08">
        <w:rPr>
          <w:color w:val="000000"/>
          <w:lang w:val="nl-NL"/>
        </w:rPr>
        <w:t xml:space="preserve">op basis van </w:t>
      </w:r>
      <w:r w:rsidR="01D2648F" w:rsidRPr="35652F08">
        <w:rPr>
          <w:color w:val="000000"/>
          <w:lang w:val="nl-NL"/>
        </w:rPr>
        <w:t xml:space="preserve">de </w:t>
      </w:r>
      <w:r w:rsidR="5D698E48" w:rsidRPr="35652F08">
        <w:rPr>
          <w:color w:val="000000"/>
          <w:lang w:val="nl-NL"/>
        </w:rPr>
        <w:t>leidraad van Audit Vlaanderen</w:t>
      </w:r>
      <w:r w:rsidR="4FC9B924" w:rsidRPr="35652F08">
        <w:rPr>
          <w:color w:val="000000"/>
          <w:lang w:val="nl-NL"/>
        </w:rPr>
        <w:t xml:space="preserve">. </w:t>
      </w:r>
      <w:r w:rsidR="76FAAA4F" w:rsidRPr="35652F08">
        <w:rPr>
          <w:color w:val="000000"/>
          <w:lang w:val="nl-NL"/>
        </w:rPr>
        <w:t xml:space="preserve">Hierdoor worden </w:t>
      </w:r>
      <w:r w:rsidR="4FC9B924" w:rsidRPr="35652F08">
        <w:rPr>
          <w:color w:val="000000"/>
          <w:lang w:val="nl-NL"/>
        </w:rPr>
        <w:t xml:space="preserve">de sterktes en de verbeterpunten van </w:t>
      </w:r>
      <w:r w:rsidR="76FAAA4F" w:rsidRPr="35652F08">
        <w:rPr>
          <w:color w:val="000000"/>
          <w:lang w:val="nl-NL"/>
        </w:rPr>
        <w:t xml:space="preserve">de </w:t>
      </w:r>
      <w:r w:rsidR="4FC9B924" w:rsidRPr="35652F08">
        <w:rPr>
          <w:color w:val="000000"/>
          <w:lang w:val="nl-NL"/>
        </w:rPr>
        <w:t>organisatie zichtbaar</w:t>
      </w:r>
      <w:r w:rsidR="76FAAA4F" w:rsidRPr="35652F08">
        <w:rPr>
          <w:color w:val="000000"/>
          <w:lang w:val="nl-NL"/>
        </w:rPr>
        <w:t xml:space="preserve">, waarna je </w:t>
      </w:r>
      <w:r w:rsidR="4FC9B924" w:rsidRPr="35652F08">
        <w:rPr>
          <w:color w:val="000000"/>
          <w:lang w:val="nl-NL"/>
        </w:rPr>
        <w:t>een concreet implementatieplan met verbeterprojecten uitwerk</w:t>
      </w:r>
      <w:r w:rsidR="76FAAA4F" w:rsidRPr="35652F08">
        <w:rPr>
          <w:color w:val="000000"/>
          <w:lang w:val="nl-NL"/>
        </w:rPr>
        <w:t>t. Je z</w:t>
      </w:r>
      <w:r w:rsidR="4FC9B924" w:rsidRPr="35652F08">
        <w:rPr>
          <w:color w:val="000000"/>
          <w:lang w:val="nl-NL"/>
        </w:rPr>
        <w:t>et</w:t>
      </w:r>
      <w:r w:rsidR="76FAAA4F" w:rsidRPr="35652F08">
        <w:rPr>
          <w:color w:val="000000"/>
          <w:lang w:val="nl-NL"/>
        </w:rPr>
        <w:t xml:space="preserve"> </w:t>
      </w:r>
      <w:r w:rsidR="4FC9B924" w:rsidRPr="35652F08">
        <w:rPr>
          <w:color w:val="000000"/>
          <w:lang w:val="nl-NL"/>
        </w:rPr>
        <w:t>verbeterprojecten</w:t>
      </w:r>
      <w:r w:rsidR="76FAAA4F" w:rsidRPr="35652F08">
        <w:rPr>
          <w:color w:val="000000"/>
          <w:lang w:val="nl-NL"/>
        </w:rPr>
        <w:t xml:space="preserve"> op</w:t>
      </w:r>
      <w:r w:rsidR="736600AD" w:rsidRPr="35652F08">
        <w:rPr>
          <w:color w:val="000000"/>
          <w:lang w:val="nl-NL"/>
        </w:rPr>
        <w:t xml:space="preserve"> en volgt deze </w:t>
      </w:r>
      <w:r w:rsidR="4FC9B924" w:rsidRPr="35652F08">
        <w:rPr>
          <w:color w:val="000000"/>
          <w:lang w:val="nl-NL"/>
        </w:rPr>
        <w:t>periodiek</w:t>
      </w:r>
      <w:r w:rsidR="736600AD" w:rsidRPr="35652F08">
        <w:rPr>
          <w:color w:val="000000"/>
          <w:lang w:val="nl-NL"/>
        </w:rPr>
        <w:t xml:space="preserve"> </w:t>
      </w:r>
      <w:r w:rsidR="4FC9B924" w:rsidRPr="35652F08">
        <w:rPr>
          <w:color w:val="000000"/>
          <w:lang w:val="nl-NL"/>
        </w:rPr>
        <w:t>op</w:t>
      </w:r>
      <w:r w:rsidR="736600AD" w:rsidRPr="35652F08">
        <w:rPr>
          <w:color w:val="000000"/>
          <w:lang w:val="nl-NL"/>
        </w:rPr>
        <w:t xml:space="preserve">. </w:t>
      </w:r>
    </w:p>
    <w:p w14:paraId="3B671469" w14:textId="029FE807" w:rsidR="00FD18A2" w:rsidRPr="00FD18A2" w:rsidRDefault="4E4F7453" w:rsidP="1C9E4B14">
      <w:pPr>
        <w:numPr>
          <w:ilvl w:val="0"/>
          <w:numId w:val="10"/>
        </w:numPr>
        <w:shd w:val="clear" w:color="auto" w:fill="FFFFFF" w:themeFill="background1"/>
        <w:spacing w:before="100" w:beforeAutospacing="1" w:after="75"/>
        <w:rPr>
          <w:rFonts w:ascii="Aptos" w:eastAsia="Aptos" w:hAnsi="Aptos" w:cs="Aptos"/>
          <w:szCs w:val="22"/>
          <w:lang w:val="nl-NL"/>
        </w:rPr>
      </w:pPr>
      <w:r w:rsidRPr="1C9E4B14">
        <w:rPr>
          <w:color w:val="000000"/>
          <w:lang w:val="nl-NL"/>
        </w:rPr>
        <w:t xml:space="preserve">In het kader van </w:t>
      </w:r>
      <w:r w:rsidR="5CCCBB76" w:rsidRPr="1C9E4B14">
        <w:rPr>
          <w:b/>
          <w:bCs/>
          <w:color w:val="000000"/>
          <w:lang w:val="nl-NL"/>
        </w:rPr>
        <w:t>procesmanagement</w:t>
      </w:r>
      <w:r w:rsidR="384DB237" w:rsidRPr="1C9E4B14">
        <w:rPr>
          <w:b/>
          <w:bCs/>
          <w:color w:val="000000"/>
          <w:lang w:val="nl-NL"/>
        </w:rPr>
        <w:t xml:space="preserve"> </w:t>
      </w:r>
      <w:r w:rsidR="384DB237" w:rsidRPr="1C9E4B14">
        <w:rPr>
          <w:color w:val="000000"/>
          <w:lang w:val="nl-NL"/>
        </w:rPr>
        <w:t>analyseer en optim</w:t>
      </w:r>
      <w:r w:rsidR="3AEFEF04" w:rsidRPr="1C9E4B14">
        <w:rPr>
          <w:color w:val="000000"/>
          <w:lang w:val="nl-NL"/>
        </w:rPr>
        <w:t>aliseer</w:t>
      </w:r>
      <w:r w:rsidR="3AEFEF04" w:rsidRPr="1C9E4B14">
        <w:rPr>
          <w:b/>
          <w:bCs/>
          <w:color w:val="000000"/>
          <w:lang w:val="nl-NL"/>
        </w:rPr>
        <w:t xml:space="preserve"> </w:t>
      </w:r>
      <w:r w:rsidRPr="1C9E4B14">
        <w:rPr>
          <w:color w:val="000000"/>
          <w:lang w:val="nl-NL"/>
        </w:rPr>
        <w:t xml:space="preserve">je </w:t>
      </w:r>
      <w:r w:rsidR="3AEFEF04" w:rsidRPr="1C9E4B14">
        <w:rPr>
          <w:color w:val="000000"/>
          <w:lang w:val="nl-NL"/>
        </w:rPr>
        <w:t xml:space="preserve">de </w:t>
      </w:r>
      <w:r w:rsidR="5CCCBB76" w:rsidRPr="1C9E4B14">
        <w:rPr>
          <w:color w:val="000000"/>
          <w:lang w:val="nl-NL"/>
        </w:rPr>
        <w:t xml:space="preserve">processen </w:t>
      </w:r>
      <w:r w:rsidR="3AEFEF04" w:rsidRPr="1C9E4B14">
        <w:rPr>
          <w:color w:val="000000"/>
          <w:lang w:val="nl-NL"/>
        </w:rPr>
        <w:t xml:space="preserve">van de organisatie. </w:t>
      </w:r>
      <w:r w:rsidR="19581E2B" w:rsidRPr="1C9E4B14">
        <w:rPr>
          <w:color w:val="000000"/>
          <w:lang w:val="nl-NL"/>
        </w:rPr>
        <w:t xml:space="preserve">Je </w:t>
      </w:r>
      <w:r w:rsidR="5CCCBB76" w:rsidRPr="1C9E4B14">
        <w:rPr>
          <w:color w:val="000000"/>
          <w:lang w:val="nl-NL"/>
        </w:rPr>
        <w:t>detecteert verbeterpunten en stelt een actieplan op.</w:t>
      </w:r>
      <w:r w:rsidR="02D4B59F" w:rsidRPr="1C9E4B14">
        <w:rPr>
          <w:color w:val="000000"/>
          <w:lang w:val="nl-NL"/>
        </w:rPr>
        <w:t xml:space="preserve"> Je v</w:t>
      </w:r>
      <w:r w:rsidR="5AEDD092" w:rsidRPr="1C9E4B14">
        <w:rPr>
          <w:color w:val="000000"/>
          <w:lang w:val="nl-NL"/>
        </w:rPr>
        <w:t>olgt de uitvoering van het actieplan op.</w:t>
      </w:r>
      <w:r w:rsidR="746D0B5A" w:rsidRPr="1C9E4B14">
        <w:rPr>
          <w:color w:val="000000"/>
          <w:lang w:val="nl-NL"/>
        </w:rPr>
        <w:t xml:space="preserve"> </w:t>
      </w:r>
      <w:r w:rsidR="2A35786B" w:rsidRPr="1C9E4B14">
        <w:rPr>
          <w:color w:val="000000"/>
          <w:lang w:val="nl-NL"/>
        </w:rPr>
        <w:t>Dit houdt onder</w:t>
      </w:r>
      <w:r w:rsidR="3472513C" w:rsidRPr="1C9E4B14">
        <w:rPr>
          <w:color w:val="000000"/>
          <w:lang w:val="nl-NL"/>
        </w:rPr>
        <w:t xml:space="preserve"> </w:t>
      </w:r>
      <w:r w:rsidR="2A35786B" w:rsidRPr="1C9E4B14">
        <w:rPr>
          <w:color w:val="000000"/>
          <w:lang w:val="nl-NL"/>
        </w:rPr>
        <w:t>meer in het (</w:t>
      </w:r>
      <w:r w:rsidR="746D0B5A" w:rsidRPr="1C9E4B14">
        <w:rPr>
          <w:color w:val="000000"/>
          <w:lang w:val="nl-NL"/>
        </w:rPr>
        <w:t>her</w:t>
      </w:r>
      <w:r w:rsidR="2A35786B" w:rsidRPr="1C9E4B14">
        <w:rPr>
          <w:color w:val="000000"/>
          <w:lang w:val="nl-NL"/>
        </w:rPr>
        <w:t>)</w:t>
      </w:r>
      <w:r w:rsidR="746D0B5A" w:rsidRPr="1C9E4B14">
        <w:rPr>
          <w:color w:val="000000"/>
          <w:lang w:val="nl-NL"/>
        </w:rPr>
        <w:t xml:space="preserve">tekenen van het proces, opmaken van de </w:t>
      </w:r>
      <w:proofErr w:type="spellStart"/>
      <w:r w:rsidR="746D0B5A" w:rsidRPr="1C9E4B14">
        <w:rPr>
          <w:color w:val="000000"/>
          <w:lang w:val="nl-NL"/>
        </w:rPr>
        <w:t>to</w:t>
      </w:r>
      <w:proofErr w:type="spellEnd"/>
      <w:r w:rsidR="746D0B5A" w:rsidRPr="1C9E4B14">
        <w:rPr>
          <w:color w:val="000000"/>
          <w:lang w:val="nl-NL"/>
        </w:rPr>
        <w:t xml:space="preserve"> </w:t>
      </w:r>
      <w:proofErr w:type="spellStart"/>
      <w:r w:rsidR="746D0B5A" w:rsidRPr="1C9E4B14">
        <w:rPr>
          <w:color w:val="000000"/>
          <w:lang w:val="nl-NL"/>
        </w:rPr>
        <w:t>be</w:t>
      </w:r>
      <w:proofErr w:type="spellEnd"/>
      <w:r w:rsidR="746D0B5A" w:rsidRPr="1C9E4B14">
        <w:rPr>
          <w:color w:val="000000"/>
          <w:lang w:val="nl-NL"/>
        </w:rPr>
        <w:t>-situatie, aangeven van de wijzigingen en de gevolgen erva</w:t>
      </w:r>
      <w:r w:rsidR="2A35786B" w:rsidRPr="1C9E4B14">
        <w:rPr>
          <w:color w:val="000000"/>
          <w:lang w:val="nl-NL"/>
        </w:rPr>
        <w:t>n.</w:t>
      </w:r>
      <w:r w:rsidR="104465F7" w:rsidRPr="1C9E4B14">
        <w:rPr>
          <w:color w:val="000000"/>
          <w:lang w:val="nl-NL"/>
        </w:rPr>
        <w:t xml:space="preserve"> Je draagt zo bij tot het verbeteren van de processen in de organisatie.</w:t>
      </w:r>
      <w:r w:rsidR="699EC91D" w:rsidRPr="1C9E4B14">
        <w:rPr>
          <w:color w:val="000000"/>
          <w:lang w:val="nl-NL"/>
        </w:rPr>
        <w:t xml:space="preserve"> </w:t>
      </w:r>
    </w:p>
    <w:p w14:paraId="7C86E31F" w14:textId="03A1FFAA" w:rsidR="00FD18A2" w:rsidRPr="00FD18A2" w:rsidRDefault="00123025" w:rsidP="1C9E4B14">
      <w:pPr>
        <w:numPr>
          <w:ilvl w:val="0"/>
          <w:numId w:val="10"/>
        </w:numPr>
        <w:shd w:val="clear" w:color="auto" w:fill="FFFFFF" w:themeFill="background1"/>
        <w:spacing w:before="100" w:beforeAutospacing="1" w:after="75"/>
        <w:rPr>
          <w:color w:val="000000"/>
          <w:lang w:val="nl-NL"/>
        </w:rPr>
      </w:pPr>
      <w:r w:rsidRPr="60A1BEC3">
        <w:rPr>
          <w:color w:val="000000"/>
          <w:lang w:val="nl-NL"/>
        </w:rPr>
        <w:t xml:space="preserve">In het kader van </w:t>
      </w:r>
      <w:r w:rsidRPr="60A1BEC3">
        <w:rPr>
          <w:b/>
          <w:bCs/>
          <w:color w:val="000000"/>
          <w:lang w:val="nl-NL"/>
        </w:rPr>
        <w:t>projectwerking</w:t>
      </w:r>
      <w:r w:rsidR="00F23552" w:rsidRPr="60A1BEC3">
        <w:rPr>
          <w:color w:val="000000"/>
          <w:lang w:val="nl-NL"/>
        </w:rPr>
        <w:t xml:space="preserve"> </w:t>
      </w:r>
      <w:r w:rsidR="000E2483" w:rsidRPr="60A1BEC3">
        <w:rPr>
          <w:color w:val="000000"/>
          <w:lang w:val="nl-NL"/>
        </w:rPr>
        <w:t xml:space="preserve">ben je zelf projectleider </w:t>
      </w:r>
      <w:r w:rsidR="00FD18A2" w:rsidRPr="60A1BEC3">
        <w:rPr>
          <w:color w:val="000000"/>
          <w:lang w:val="nl-NL"/>
        </w:rPr>
        <w:t>en stimuleer</w:t>
      </w:r>
      <w:r w:rsidR="00287840" w:rsidRPr="60A1BEC3">
        <w:rPr>
          <w:color w:val="000000"/>
          <w:lang w:val="nl-NL"/>
        </w:rPr>
        <w:t xml:space="preserve"> je</w:t>
      </w:r>
      <w:r w:rsidR="00FD18A2" w:rsidRPr="60A1BEC3">
        <w:rPr>
          <w:color w:val="000000"/>
          <w:lang w:val="nl-NL"/>
        </w:rPr>
        <w:t xml:space="preserve"> het projectmatig werken binnen de organisatie.</w:t>
      </w:r>
      <w:r w:rsidR="2BB50D02" w:rsidRPr="60A1BEC3">
        <w:rPr>
          <w:color w:val="000000"/>
          <w:lang w:val="nl-NL"/>
        </w:rPr>
        <w:t xml:space="preserve"> </w:t>
      </w:r>
      <w:r w:rsidR="004504B1" w:rsidRPr="60A1BEC3">
        <w:rPr>
          <w:color w:val="000000"/>
          <w:lang w:val="nl-NL"/>
        </w:rPr>
        <w:t>Dit omvat zowel de projectplanning, als de projectopvolging, als de integratie van de werkwijzigingen in de dagelijkse werking van de</w:t>
      </w:r>
      <w:r w:rsidR="0099595A" w:rsidRPr="60A1BEC3">
        <w:rPr>
          <w:color w:val="000000"/>
          <w:lang w:val="nl-NL"/>
        </w:rPr>
        <w:t xml:space="preserve"> teams. </w:t>
      </w:r>
      <w:r w:rsidR="00CD6290" w:rsidRPr="60A1BEC3">
        <w:rPr>
          <w:color w:val="000000"/>
          <w:lang w:val="nl-NL"/>
        </w:rPr>
        <w:t>Je coacht</w:t>
      </w:r>
      <w:r w:rsidR="008758AC" w:rsidRPr="60A1BEC3">
        <w:rPr>
          <w:color w:val="000000"/>
          <w:lang w:val="nl-NL"/>
        </w:rPr>
        <w:t xml:space="preserve"> en </w:t>
      </w:r>
      <w:r w:rsidR="00D30644" w:rsidRPr="60A1BEC3">
        <w:rPr>
          <w:color w:val="000000"/>
          <w:lang w:val="nl-NL"/>
        </w:rPr>
        <w:t>a</w:t>
      </w:r>
      <w:r w:rsidR="003024C9" w:rsidRPr="60A1BEC3">
        <w:rPr>
          <w:color w:val="000000"/>
          <w:lang w:val="nl-NL"/>
        </w:rPr>
        <w:t xml:space="preserve">dviseert inzake </w:t>
      </w:r>
      <w:r w:rsidR="0077122B" w:rsidRPr="60A1BEC3">
        <w:rPr>
          <w:color w:val="000000"/>
          <w:lang w:val="nl-NL"/>
        </w:rPr>
        <w:t>projecten, also</w:t>
      </w:r>
      <w:r w:rsidR="003024C9" w:rsidRPr="60A1BEC3">
        <w:rPr>
          <w:color w:val="000000"/>
          <w:lang w:val="nl-NL"/>
        </w:rPr>
        <w:t>ok zorg je voor de opvolging en bijsturing ervan. Hierbij waak je over de kwaliteit, het budget en de termijnen.</w:t>
      </w:r>
      <w:r w:rsidR="2962B4EF" w:rsidRPr="60A1BEC3">
        <w:rPr>
          <w:color w:val="000000"/>
          <w:lang w:val="nl-NL"/>
        </w:rPr>
        <w:t xml:space="preserve"> Zo draag je bij tot de verbetering van het projectmatig werken.</w:t>
      </w:r>
    </w:p>
    <w:p w14:paraId="79AA1E14" w14:textId="44CB5CEA" w:rsidR="005F07CC" w:rsidRDefault="005F07CC" w:rsidP="00FD18A2">
      <w:pPr>
        <w:numPr>
          <w:ilvl w:val="0"/>
          <w:numId w:val="10"/>
        </w:numPr>
        <w:shd w:val="clear" w:color="auto" w:fill="FFFFFF"/>
        <w:spacing w:before="100" w:beforeAutospacing="1" w:after="75"/>
        <w:rPr>
          <w:color w:val="000000"/>
          <w:szCs w:val="22"/>
          <w:lang w:val="nl-NL"/>
        </w:rPr>
      </w:pPr>
      <w:r w:rsidRPr="005F07CC">
        <w:rPr>
          <w:color w:val="000000"/>
          <w:szCs w:val="22"/>
          <w:lang w:val="nl-NL"/>
        </w:rPr>
        <w:t xml:space="preserve">Je bent </w:t>
      </w:r>
      <w:r w:rsidRPr="00E22BEF">
        <w:rPr>
          <w:b/>
          <w:bCs/>
          <w:color w:val="000000"/>
          <w:szCs w:val="22"/>
          <w:lang w:val="nl-NL"/>
        </w:rPr>
        <w:t>procesbewaker van de projectopvolging en beleidsrapportering</w:t>
      </w:r>
      <w:r w:rsidRPr="005F07CC">
        <w:rPr>
          <w:color w:val="000000"/>
          <w:szCs w:val="22"/>
          <w:lang w:val="nl-NL"/>
        </w:rPr>
        <w:t xml:space="preserve">. Je coördineert de input van gegevens en rapportering </w:t>
      </w:r>
      <w:r w:rsidR="00406378">
        <w:rPr>
          <w:color w:val="000000"/>
          <w:szCs w:val="22"/>
          <w:lang w:val="nl-NL"/>
        </w:rPr>
        <w:t xml:space="preserve">vanuit de teams </w:t>
      </w:r>
      <w:r w:rsidRPr="005F07CC">
        <w:rPr>
          <w:color w:val="000000"/>
          <w:szCs w:val="22"/>
          <w:lang w:val="nl-NL"/>
        </w:rPr>
        <w:t xml:space="preserve">en bewaakt mee de eenheid in de rapportering. Je reflecteert kritisch over de inhoud van de teksten en adviseert de algemeen directeur </w:t>
      </w:r>
      <w:r w:rsidR="006E09D0">
        <w:rPr>
          <w:color w:val="000000"/>
          <w:szCs w:val="22"/>
          <w:lang w:val="nl-NL"/>
        </w:rPr>
        <w:t xml:space="preserve">en het managementteam </w:t>
      </w:r>
      <w:r w:rsidRPr="005F07CC">
        <w:rPr>
          <w:color w:val="000000"/>
          <w:szCs w:val="22"/>
          <w:lang w:val="nl-NL"/>
        </w:rPr>
        <w:t>over eventuele aanpassingen. Dit omvat onder meer</w:t>
      </w:r>
      <w:r w:rsidR="00E22BEF">
        <w:rPr>
          <w:color w:val="000000"/>
          <w:szCs w:val="22"/>
          <w:lang w:val="nl-NL"/>
        </w:rPr>
        <w:t xml:space="preserve"> het u</w:t>
      </w:r>
      <w:r w:rsidRPr="005F07CC">
        <w:rPr>
          <w:color w:val="000000"/>
          <w:szCs w:val="22"/>
          <w:lang w:val="nl-NL"/>
        </w:rPr>
        <w:t>itwerken en implementeren van een werkbaar opvolgings- en evaluatiesysteem (monitoring)</w:t>
      </w:r>
      <w:r w:rsidR="00E22BEF">
        <w:rPr>
          <w:color w:val="000000"/>
          <w:szCs w:val="22"/>
          <w:lang w:val="nl-NL"/>
        </w:rPr>
        <w:t xml:space="preserve">. </w:t>
      </w:r>
    </w:p>
    <w:p w14:paraId="4F09AFE6" w14:textId="47F4DE75" w:rsidR="00D45C6D" w:rsidRDefault="00D45C6D" w:rsidP="00D45C6D">
      <w:pPr>
        <w:numPr>
          <w:ilvl w:val="0"/>
          <w:numId w:val="10"/>
        </w:numPr>
        <w:shd w:val="clear" w:color="auto" w:fill="FFFFFF"/>
        <w:spacing w:before="100" w:beforeAutospacing="1" w:after="75"/>
        <w:rPr>
          <w:color w:val="000000"/>
          <w:szCs w:val="22"/>
          <w:lang w:val="nl-NL"/>
        </w:rPr>
      </w:pPr>
      <w:r>
        <w:rPr>
          <w:color w:val="000000"/>
          <w:szCs w:val="22"/>
          <w:lang w:val="nl-NL"/>
        </w:rPr>
        <w:t>J</w:t>
      </w:r>
      <w:r w:rsidRPr="00D54B08">
        <w:rPr>
          <w:color w:val="000000"/>
          <w:szCs w:val="22"/>
          <w:lang w:val="nl-NL"/>
        </w:rPr>
        <w:t xml:space="preserve">e draagt actief bij tot het initiëren van de nodige </w:t>
      </w:r>
      <w:r w:rsidRPr="002B3894">
        <w:rPr>
          <w:b/>
          <w:bCs/>
          <w:color w:val="000000"/>
          <w:szCs w:val="22"/>
          <w:lang w:val="nl-NL"/>
        </w:rPr>
        <w:t>veranderingstrajecten</w:t>
      </w:r>
      <w:r w:rsidRPr="00D54B08">
        <w:rPr>
          <w:color w:val="000000"/>
          <w:szCs w:val="22"/>
          <w:lang w:val="nl-NL"/>
        </w:rPr>
        <w:t xml:space="preserve"> en oefent hierbij een voorbeeldfunctie uit</w:t>
      </w:r>
      <w:r>
        <w:rPr>
          <w:color w:val="000000"/>
          <w:szCs w:val="22"/>
          <w:lang w:val="nl-NL"/>
        </w:rPr>
        <w:t>.</w:t>
      </w:r>
    </w:p>
    <w:p w14:paraId="47373665" w14:textId="702DB60F" w:rsidR="00FD18A2" w:rsidRPr="00FD18A2" w:rsidRDefault="00FD18A2" w:rsidP="00FD18A2">
      <w:pPr>
        <w:numPr>
          <w:ilvl w:val="0"/>
          <w:numId w:val="10"/>
        </w:numPr>
        <w:shd w:val="clear" w:color="auto" w:fill="FFFFFF"/>
        <w:spacing w:before="100" w:beforeAutospacing="1" w:after="75"/>
        <w:rPr>
          <w:color w:val="000000"/>
          <w:szCs w:val="22"/>
          <w:lang w:val="nl-NL"/>
        </w:rPr>
      </w:pPr>
      <w:r w:rsidRPr="00FD18A2">
        <w:rPr>
          <w:color w:val="000000"/>
          <w:szCs w:val="22"/>
          <w:lang w:val="nl-NL"/>
        </w:rPr>
        <w:t>Je zorgt voor de nodige opvolging en rapporteert aan de algemeen directeur.</w:t>
      </w:r>
    </w:p>
    <w:p w14:paraId="19EC47CF" w14:textId="1C62DD07" w:rsidR="00DE7741" w:rsidRPr="003841E8" w:rsidRDefault="00DE7741" w:rsidP="00DE7741">
      <w:pPr>
        <w:spacing w:line="276" w:lineRule="auto"/>
        <w:jc w:val="both"/>
        <w:rPr>
          <w:color w:val="5FBFB9"/>
          <w:sz w:val="28"/>
          <w:szCs w:val="28"/>
          <w:lang w:val="nl-BE"/>
        </w:rPr>
      </w:pPr>
      <w:r w:rsidRPr="003841E8">
        <w:rPr>
          <w:color w:val="5FBFB9"/>
          <w:sz w:val="28"/>
          <w:szCs w:val="28"/>
          <w:lang w:val="nl-BE"/>
        </w:rPr>
        <w:t>_________________________________________________________________</w:t>
      </w:r>
    </w:p>
    <w:p w14:paraId="188B9C41" w14:textId="2945B20B" w:rsidR="00DE7741" w:rsidRPr="003841E8" w:rsidRDefault="006F1CD3" w:rsidP="00DE7741">
      <w:pPr>
        <w:pStyle w:val="Kop1"/>
        <w:rPr>
          <w:lang w:val="nl-BE"/>
        </w:rPr>
      </w:pPr>
      <w:r w:rsidRPr="003841E8">
        <w:rPr>
          <w:lang w:val="nl-BE"/>
        </w:rPr>
        <w:t>Competentieprofiel</w:t>
      </w:r>
    </w:p>
    <w:p w14:paraId="3EF62B1A" w14:textId="77777777" w:rsidR="00DE7741" w:rsidRPr="003841E8" w:rsidRDefault="006F1CD3" w:rsidP="7FFCFADE">
      <w:pPr>
        <w:pStyle w:val="Kop2"/>
        <w:rPr>
          <w:color w:val="auto"/>
          <w:lang w:val="nl-BE"/>
        </w:rPr>
      </w:pPr>
      <w:r w:rsidRPr="003841E8">
        <w:rPr>
          <w:color w:val="auto"/>
          <w:lang w:val="nl-BE"/>
        </w:rPr>
        <w:t>Kennis</w:t>
      </w:r>
    </w:p>
    <w:p w14:paraId="7A88BC8F" w14:textId="3B914461" w:rsidR="00774BE5" w:rsidRPr="003841E8" w:rsidRDefault="00F526A9" w:rsidP="3E5DE258">
      <w:pPr>
        <w:pStyle w:val="paragraph"/>
        <w:numPr>
          <w:ilvl w:val="0"/>
          <w:numId w:val="8"/>
        </w:numPr>
        <w:spacing w:before="0" w:beforeAutospacing="0" w:after="0" w:afterAutospacing="0"/>
        <w:jc w:val="both"/>
        <w:textAlignment w:val="baseline"/>
        <w:rPr>
          <w:rStyle w:val="normaltextrun"/>
          <w:rFonts w:ascii="Calibri" w:hAnsi="Calibri" w:cs="Calibri"/>
          <w:sz w:val="22"/>
          <w:szCs w:val="22"/>
        </w:rPr>
      </w:pPr>
      <w:r w:rsidRPr="003841E8">
        <w:rPr>
          <w:rStyle w:val="normaltextrun"/>
          <w:rFonts w:ascii="Calibri" w:hAnsi="Calibri" w:cs="Calibri"/>
          <w:sz w:val="22"/>
          <w:szCs w:val="22"/>
        </w:rPr>
        <w:t>Door je opleiding of ervaring breng je kennis van</w:t>
      </w:r>
      <w:r w:rsidR="0089205C" w:rsidRPr="003841E8">
        <w:rPr>
          <w:rStyle w:val="normaltextrun"/>
          <w:rFonts w:ascii="Calibri" w:hAnsi="Calibri" w:cs="Calibri"/>
          <w:sz w:val="22"/>
          <w:szCs w:val="22"/>
        </w:rPr>
        <w:t xml:space="preserve"> project</w:t>
      </w:r>
      <w:r w:rsidR="000E0B68">
        <w:rPr>
          <w:rStyle w:val="normaltextrun"/>
          <w:rFonts w:ascii="Calibri" w:hAnsi="Calibri" w:cs="Calibri"/>
          <w:sz w:val="22"/>
          <w:szCs w:val="22"/>
        </w:rPr>
        <w:t>beheer</w:t>
      </w:r>
      <w:r w:rsidR="0089205C" w:rsidRPr="003841E8">
        <w:rPr>
          <w:rStyle w:val="normaltextrun"/>
          <w:rFonts w:ascii="Calibri" w:hAnsi="Calibri" w:cs="Calibri"/>
          <w:sz w:val="22"/>
          <w:szCs w:val="22"/>
        </w:rPr>
        <w:t xml:space="preserve"> </w:t>
      </w:r>
      <w:r w:rsidRPr="003841E8">
        <w:rPr>
          <w:rStyle w:val="normaltextrun"/>
          <w:rFonts w:ascii="Calibri" w:hAnsi="Calibri" w:cs="Calibri"/>
          <w:sz w:val="22"/>
          <w:szCs w:val="22"/>
        </w:rPr>
        <w:t>mee naar de job.</w:t>
      </w:r>
    </w:p>
    <w:p w14:paraId="0308AFBD" w14:textId="77777777" w:rsidR="00E1217B" w:rsidRPr="003841E8" w:rsidRDefault="0089205C" w:rsidP="00E1217B">
      <w:pPr>
        <w:pStyle w:val="paragraph"/>
        <w:numPr>
          <w:ilvl w:val="0"/>
          <w:numId w:val="8"/>
        </w:numPr>
        <w:spacing w:before="0" w:beforeAutospacing="0" w:after="0" w:afterAutospacing="0"/>
        <w:jc w:val="both"/>
        <w:textAlignment w:val="baseline"/>
        <w:rPr>
          <w:rStyle w:val="normaltextrun"/>
          <w:rFonts w:ascii="Calibri" w:hAnsi="Calibri" w:cs="Calibri"/>
          <w:color w:val="3B3838" w:themeColor="background2" w:themeShade="40"/>
          <w:sz w:val="22"/>
          <w:szCs w:val="22"/>
        </w:rPr>
      </w:pPr>
      <w:r w:rsidRPr="003841E8">
        <w:rPr>
          <w:rStyle w:val="normaltextrun"/>
          <w:rFonts w:ascii="Calibri" w:hAnsi="Calibri" w:cs="Calibri"/>
          <w:color w:val="3B3838" w:themeColor="background2" w:themeShade="40"/>
          <w:sz w:val="22"/>
          <w:szCs w:val="22"/>
        </w:rPr>
        <w:lastRenderedPageBreak/>
        <w:t>Je bent bereid om vormingen, trainingen en opleidingen te volgen die relevant zijn voor je werk en integreert de opgedane kennis in de organisatie</w:t>
      </w:r>
      <w:r w:rsidR="0036040B" w:rsidRPr="003841E8">
        <w:rPr>
          <w:rStyle w:val="normaltextrun"/>
          <w:rFonts w:ascii="Calibri" w:hAnsi="Calibri" w:cs="Calibri"/>
          <w:color w:val="3B3838" w:themeColor="background2" w:themeShade="40"/>
          <w:sz w:val="22"/>
          <w:szCs w:val="22"/>
        </w:rPr>
        <w:t>.</w:t>
      </w:r>
    </w:p>
    <w:p w14:paraId="3E93CC51" w14:textId="2690131C" w:rsidR="000D3FD3" w:rsidRPr="003841E8" w:rsidRDefault="000D3FD3" w:rsidP="008A7571">
      <w:pPr>
        <w:pStyle w:val="paragraph"/>
        <w:spacing w:before="0" w:beforeAutospacing="0" w:after="0" w:afterAutospacing="0"/>
        <w:ind w:left="720"/>
        <w:jc w:val="both"/>
        <w:textAlignment w:val="baseline"/>
        <w:rPr>
          <w:rFonts w:ascii="Calibri" w:hAnsi="Calibri" w:cs="Calibri"/>
          <w:color w:val="3B3838" w:themeColor="background2" w:themeShade="40"/>
          <w:sz w:val="22"/>
          <w:szCs w:val="22"/>
        </w:rPr>
      </w:pPr>
    </w:p>
    <w:p w14:paraId="49C19401" w14:textId="74F4708C" w:rsidR="3E5DE258" w:rsidRPr="003841E8" w:rsidRDefault="3E5DE258" w:rsidP="3E5DE258">
      <w:pPr>
        <w:pStyle w:val="paragraph"/>
        <w:spacing w:before="0" w:beforeAutospacing="0" w:after="0" w:afterAutospacing="0"/>
        <w:ind w:left="720"/>
        <w:jc w:val="both"/>
        <w:rPr>
          <w:rStyle w:val="normaltextrun"/>
          <w:rFonts w:ascii="Calibri" w:hAnsi="Calibri" w:cs="Calibri"/>
          <w:sz w:val="22"/>
          <w:szCs w:val="22"/>
        </w:rPr>
      </w:pPr>
    </w:p>
    <w:p w14:paraId="2D23B87D" w14:textId="77777777" w:rsidR="00DE7741" w:rsidRPr="003841E8" w:rsidRDefault="006F1CD3" w:rsidP="3E5DE258">
      <w:pPr>
        <w:pStyle w:val="Kop2"/>
        <w:jc w:val="both"/>
        <w:rPr>
          <w:color w:val="auto"/>
          <w:lang w:val="nl-BE"/>
        </w:rPr>
      </w:pPr>
      <w:r w:rsidRPr="003841E8">
        <w:rPr>
          <w:color w:val="auto"/>
          <w:lang w:val="nl-BE"/>
        </w:rPr>
        <w:t>Competenties</w:t>
      </w:r>
    </w:p>
    <w:p w14:paraId="4D6324F3" w14:textId="77777777" w:rsidR="00831830" w:rsidRPr="003841E8" w:rsidRDefault="00831830" w:rsidP="00831830">
      <w:pPr>
        <w:spacing w:line="276" w:lineRule="auto"/>
        <w:rPr>
          <w:rFonts w:ascii="Calibri" w:hAnsi="Calibri" w:cs="Tisa Sans Pro Medium"/>
          <w:color w:val="5EBEB8"/>
          <w:szCs w:val="22"/>
          <w:lang w:val="nl-BE"/>
        </w:rPr>
      </w:pPr>
      <w:r w:rsidRPr="003841E8">
        <w:rPr>
          <w:rFonts w:ascii="Calibri" w:hAnsi="Calibri" w:cs="Tisa Sans Pro Medium"/>
          <w:color w:val="5EBEB8"/>
          <w:szCs w:val="22"/>
          <w:lang w:val="nl-BE"/>
        </w:rPr>
        <w:t xml:space="preserve">Generieke competenties (gebaseerd op onze waarden) </w:t>
      </w:r>
    </w:p>
    <w:p w14:paraId="6F8D4A8D" w14:textId="53A0FFE6" w:rsidR="00831830" w:rsidRPr="003841E8" w:rsidRDefault="00831830" w:rsidP="006C35C6">
      <w:pPr>
        <w:pStyle w:val="Lijstalinea"/>
        <w:numPr>
          <w:ilvl w:val="0"/>
          <w:numId w:val="12"/>
        </w:numPr>
        <w:spacing w:before="0" w:after="0" w:line="276" w:lineRule="auto"/>
        <w:rPr>
          <w:color w:val="3B3838" w:themeColor="background2" w:themeShade="40"/>
          <w:szCs w:val="22"/>
          <w:lang w:val="nl-BE"/>
        </w:rPr>
      </w:pPr>
      <w:r w:rsidRPr="003841E8">
        <w:rPr>
          <w:rFonts w:ascii="Calibri" w:hAnsi="Calibri" w:cs="Tisa Sans Pro Medium"/>
          <w:color w:val="5EBEB8"/>
          <w:szCs w:val="22"/>
          <w:lang w:val="nl-BE"/>
        </w:rPr>
        <w:t>Teamwerk en samenwerken</w:t>
      </w:r>
      <w:r w:rsidRPr="003841E8">
        <w:rPr>
          <w:color w:val="3B3838" w:themeColor="background2" w:themeShade="40"/>
          <w:szCs w:val="22"/>
          <w:lang w:val="nl-BE"/>
        </w:rPr>
        <w:t>:</w:t>
      </w:r>
      <w:r w:rsidR="003841E8" w:rsidRPr="003841E8">
        <w:rPr>
          <w:color w:val="3B3838" w:themeColor="background2" w:themeShade="40"/>
          <w:szCs w:val="22"/>
          <w:lang w:val="nl-BE"/>
        </w:rPr>
        <w:t xml:space="preserve"> </w:t>
      </w:r>
      <w:r w:rsidR="003841E8" w:rsidRPr="003841E8">
        <w:rPr>
          <w:i/>
          <w:iCs/>
          <w:color w:val="3B3838" w:themeColor="background2" w:themeShade="40"/>
          <w:szCs w:val="22"/>
          <w:lang w:val="nl-BE"/>
        </w:rPr>
        <w:t>Je toont een echte intentie tot constructief samenwerken met anderen. Je wil deel uitmaken van een team en anderen erbij betrekken. Je stelt samenwerking boven competitiviteit.</w:t>
      </w:r>
      <w:r w:rsidRPr="003841E8">
        <w:rPr>
          <w:color w:val="3B3838" w:themeColor="background2" w:themeShade="40"/>
          <w:szCs w:val="22"/>
          <w:lang w:val="nl-BE"/>
        </w:rPr>
        <w:br/>
      </w:r>
      <w:r w:rsidR="00E90B61" w:rsidRPr="00E90B61">
        <w:rPr>
          <w:rFonts w:ascii="Wingdings" w:eastAsia="Wingdings" w:hAnsi="Wingdings" w:cs="Wingdings"/>
          <w:i/>
          <w:iCs/>
          <w:color w:val="3B3838" w:themeColor="background2" w:themeShade="40"/>
          <w:szCs w:val="22"/>
          <w:lang w:val="nl-BE"/>
        </w:rPr>
        <w:t>à</w:t>
      </w:r>
      <w:r w:rsidR="00E90B61">
        <w:rPr>
          <w:i/>
          <w:iCs/>
          <w:color w:val="3B3838" w:themeColor="background2" w:themeShade="40"/>
          <w:szCs w:val="22"/>
          <w:lang w:val="nl-BE"/>
        </w:rPr>
        <w:t xml:space="preserve"> </w:t>
      </w:r>
      <w:r w:rsidRPr="003841E8">
        <w:rPr>
          <w:i/>
          <w:iCs/>
          <w:color w:val="3B3838" w:themeColor="background2" w:themeShade="40"/>
          <w:szCs w:val="22"/>
          <w:lang w:val="nl-BE"/>
        </w:rPr>
        <w:t>Je anticipeert en werkt proactief op het bereiken van een goede samenwerking, zowel in eigen entiteit als erbuiten</w:t>
      </w:r>
    </w:p>
    <w:p w14:paraId="1A71FFFB" w14:textId="02CA7306" w:rsidR="00831830" w:rsidRPr="003841E8" w:rsidRDefault="00831830" w:rsidP="00831830">
      <w:pPr>
        <w:pStyle w:val="Lijstalinea"/>
        <w:numPr>
          <w:ilvl w:val="0"/>
          <w:numId w:val="12"/>
        </w:numPr>
        <w:spacing w:before="0" w:after="0" w:line="276" w:lineRule="auto"/>
        <w:rPr>
          <w:color w:val="3B3838" w:themeColor="background2" w:themeShade="40"/>
          <w:szCs w:val="22"/>
          <w:lang w:val="nl-BE"/>
        </w:rPr>
      </w:pPr>
      <w:r w:rsidRPr="003841E8">
        <w:rPr>
          <w:rFonts w:ascii="Calibri" w:hAnsi="Calibri" w:cs="Tisa Sans Pro Medium"/>
          <w:color w:val="5EBEB8"/>
          <w:szCs w:val="22"/>
          <w:lang w:val="nl-BE"/>
        </w:rPr>
        <w:t>Kwaliteit en nauwgezetheid</w:t>
      </w:r>
      <w:r w:rsidR="002B5810" w:rsidRPr="003841E8">
        <w:rPr>
          <w:color w:val="3B3838" w:themeColor="background2" w:themeShade="40"/>
          <w:szCs w:val="22"/>
          <w:lang w:val="nl-BE"/>
        </w:rPr>
        <w:t xml:space="preserve">: </w:t>
      </w:r>
      <w:r w:rsidR="00551057" w:rsidRPr="003841E8">
        <w:rPr>
          <w:i/>
          <w:iCs/>
          <w:color w:val="3B3838" w:themeColor="background2" w:themeShade="40"/>
          <w:szCs w:val="22"/>
          <w:lang w:val="nl-BE"/>
        </w:rPr>
        <w:t>Je bereidt een taak nauwkeurig voor, voert ze uit, werkt ze af, volgt ze op en stuurt ze bij waar nodig.</w:t>
      </w:r>
      <w:r w:rsidRPr="003841E8">
        <w:rPr>
          <w:color w:val="3B3838" w:themeColor="background2" w:themeShade="40"/>
          <w:szCs w:val="22"/>
          <w:lang w:val="nl-BE"/>
        </w:rPr>
        <w:br/>
      </w:r>
      <w:r w:rsidR="00E90B61" w:rsidRPr="00E90B61">
        <w:rPr>
          <w:rFonts w:ascii="Wingdings" w:eastAsia="Wingdings" w:hAnsi="Wingdings" w:cs="Wingdings"/>
          <w:i/>
          <w:iCs/>
          <w:color w:val="3B3838" w:themeColor="background2" w:themeShade="40"/>
          <w:szCs w:val="22"/>
          <w:lang w:val="nl-BE"/>
        </w:rPr>
        <w:t>à</w:t>
      </w:r>
      <w:r w:rsidR="00E90B61">
        <w:rPr>
          <w:i/>
          <w:iCs/>
          <w:color w:val="3B3838" w:themeColor="background2" w:themeShade="40"/>
          <w:szCs w:val="22"/>
          <w:lang w:val="nl-BE"/>
        </w:rPr>
        <w:t xml:space="preserve"> </w:t>
      </w:r>
      <w:r w:rsidRPr="003841E8">
        <w:rPr>
          <w:i/>
          <w:iCs/>
          <w:color w:val="3B3838" w:themeColor="background2" w:themeShade="40"/>
          <w:szCs w:val="22"/>
          <w:lang w:val="nl-BE"/>
        </w:rPr>
        <w:t xml:space="preserve">Je bouwt kwaliteit in </w:t>
      </w:r>
      <w:proofErr w:type="spellStart"/>
      <w:r w:rsidRPr="003841E8">
        <w:rPr>
          <w:i/>
          <w:iCs/>
          <w:color w:val="3B3838" w:themeColor="background2" w:themeShade="40"/>
          <w:szCs w:val="22"/>
          <w:lang w:val="nl-BE"/>
        </w:rPr>
        <w:t>in</w:t>
      </w:r>
      <w:proofErr w:type="spellEnd"/>
      <w:r w:rsidRPr="003841E8">
        <w:rPr>
          <w:i/>
          <w:iCs/>
          <w:color w:val="3B3838" w:themeColor="background2" w:themeShade="40"/>
          <w:szCs w:val="22"/>
          <w:lang w:val="nl-BE"/>
        </w:rPr>
        <w:t xml:space="preserve"> de eigen processen en/of die van het team</w:t>
      </w:r>
    </w:p>
    <w:p w14:paraId="2276044C" w14:textId="5906E776" w:rsidR="00831830" w:rsidRPr="003841E8" w:rsidRDefault="00831830" w:rsidP="00831830">
      <w:pPr>
        <w:pStyle w:val="Lijstalinea"/>
        <w:numPr>
          <w:ilvl w:val="0"/>
          <w:numId w:val="12"/>
        </w:numPr>
        <w:spacing w:before="0" w:after="0" w:line="276" w:lineRule="auto"/>
        <w:rPr>
          <w:i/>
          <w:iCs/>
          <w:color w:val="3B3838" w:themeColor="background2" w:themeShade="40"/>
          <w:szCs w:val="22"/>
          <w:lang w:val="nl-BE"/>
        </w:rPr>
      </w:pPr>
      <w:r w:rsidRPr="003841E8">
        <w:rPr>
          <w:rFonts w:ascii="Calibri" w:hAnsi="Calibri" w:cs="Tisa Sans Pro Medium"/>
          <w:color w:val="5EBEB8"/>
          <w:szCs w:val="22"/>
          <w:lang w:val="nl-BE"/>
        </w:rPr>
        <w:t>Klantgerichtheid</w:t>
      </w:r>
      <w:r w:rsidR="002B5810" w:rsidRPr="003841E8">
        <w:rPr>
          <w:color w:val="3B3838" w:themeColor="background2" w:themeShade="40"/>
          <w:szCs w:val="22"/>
          <w:lang w:val="nl-BE"/>
        </w:rPr>
        <w:t xml:space="preserve">: </w:t>
      </w:r>
      <w:r w:rsidR="00553C5E" w:rsidRPr="003841E8">
        <w:rPr>
          <w:i/>
          <w:iCs/>
          <w:color w:val="3B3838" w:themeColor="background2" w:themeShade="40"/>
          <w:szCs w:val="22"/>
          <w:lang w:val="nl-BE"/>
        </w:rPr>
        <w:t>Je helpt anderen. Je richt je aandacht op het kennen van en beantwoorden aan de noden van interne en externe klanten. Je neemt klachten en problemen ernstig en zoekt naar oplossingen die de verwachtingen overtreffen.</w:t>
      </w:r>
      <w:r w:rsidRPr="003841E8">
        <w:rPr>
          <w:color w:val="3B3838" w:themeColor="background2" w:themeShade="40"/>
          <w:szCs w:val="22"/>
          <w:lang w:val="nl-BE"/>
        </w:rPr>
        <w:br/>
      </w:r>
      <w:r w:rsidR="00E90B61" w:rsidRPr="00E90B61">
        <w:rPr>
          <w:rFonts w:ascii="Wingdings" w:eastAsia="Wingdings" w:hAnsi="Wingdings" w:cs="Wingdings"/>
          <w:i/>
          <w:iCs/>
          <w:color w:val="3B3838" w:themeColor="background2" w:themeShade="40"/>
          <w:szCs w:val="22"/>
          <w:lang w:val="nl-BE"/>
        </w:rPr>
        <w:t>à</w:t>
      </w:r>
      <w:r w:rsidR="00E90B61">
        <w:rPr>
          <w:i/>
          <w:iCs/>
          <w:color w:val="3B3838" w:themeColor="background2" w:themeShade="40"/>
          <w:szCs w:val="22"/>
          <w:lang w:val="nl-BE"/>
        </w:rPr>
        <w:t xml:space="preserve"> </w:t>
      </w:r>
      <w:r w:rsidRPr="003841E8">
        <w:rPr>
          <w:i/>
          <w:iCs/>
          <w:color w:val="3B3838" w:themeColor="background2" w:themeShade="40"/>
          <w:szCs w:val="22"/>
          <w:lang w:val="nl-BE"/>
        </w:rPr>
        <w:t xml:space="preserve">Je </w:t>
      </w:r>
      <w:r w:rsidR="00AD5F0B" w:rsidRPr="003841E8">
        <w:rPr>
          <w:i/>
          <w:iCs/>
          <w:color w:val="3B3838" w:themeColor="background2" w:themeShade="40"/>
          <w:szCs w:val="22"/>
          <w:lang w:val="nl-BE"/>
        </w:rPr>
        <w:t>onderzoekt actief wensen en noden van klanten en stemt eigen dienstverlening erop af</w:t>
      </w:r>
    </w:p>
    <w:p w14:paraId="327B754B" w14:textId="6E82E748" w:rsidR="00831830" w:rsidRPr="003841E8" w:rsidRDefault="00831830" w:rsidP="00831830">
      <w:pPr>
        <w:pStyle w:val="Lijstalinea"/>
        <w:numPr>
          <w:ilvl w:val="0"/>
          <w:numId w:val="12"/>
        </w:numPr>
        <w:spacing w:before="0" w:after="0" w:line="276" w:lineRule="auto"/>
        <w:rPr>
          <w:color w:val="3B3838" w:themeColor="background2" w:themeShade="40"/>
          <w:szCs w:val="22"/>
          <w:lang w:val="nl-BE"/>
        </w:rPr>
      </w:pPr>
      <w:r w:rsidRPr="003841E8">
        <w:rPr>
          <w:rFonts w:ascii="Calibri" w:hAnsi="Calibri" w:cs="Tisa Sans Pro Medium"/>
          <w:color w:val="5EBEB8"/>
          <w:szCs w:val="22"/>
          <w:lang w:val="nl-BE"/>
        </w:rPr>
        <w:t>Integriteit</w:t>
      </w:r>
      <w:r w:rsidR="002B5810" w:rsidRPr="003841E8">
        <w:rPr>
          <w:color w:val="3B3838" w:themeColor="background2" w:themeShade="40"/>
          <w:szCs w:val="22"/>
          <w:lang w:val="nl-BE"/>
        </w:rPr>
        <w:t xml:space="preserve">: </w:t>
      </w:r>
      <w:r w:rsidR="009D2268" w:rsidRPr="003841E8">
        <w:rPr>
          <w:i/>
          <w:iCs/>
          <w:color w:val="3B3838" w:themeColor="background2" w:themeShade="40"/>
          <w:szCs w:val="22"/>
          <w:lang w:val="nl-BE"/>
        </w:rPr>
        <w:t>Je handelt vanuit de codes van algemeen aanvaarde sociale en ethische normen, zoals betrouwbaarheid, zorgvuldigheid, objectiviteit, gelijke behandeling, correctheid en transparantie</w:t>
      </w:r>
      <w:r w:rsidRPr="003841E8">
        <w:rPr>
          <w:color w:val="3B3838" w:themeColor="background2" w:themeShade="40"/>
          <w:szCs w:val="22"/>
          <w:lang w:val="nl-BE"/>
        </w:rPr>
        <w:br/>
      </w:r>
      <w:r w:rsidR="00E90B61" w:rsidRPr="00E90B61">
        <w:rPr>
          <w:rFonts w:ascii="Wingdings" w:eastAsia="Wingdings" w:hAnsi="Wingdings" w:cs="Wingdings"/>
          <w:i/>
          <w:iCs/>
          <w:color w:val="3B3838" w:themeColor="background2" w:themeShade="40"/>
          <w:szCs w:val="22"/>
          <w:lang w:val="nl-BE"/>
        </w:rPr>
        <w:t>à</w:t>
      </w:r>
      <w:r w:rsidR="00E90B61">
        <w:rPr>
          <w:i/>
          <w:iCs/>
          <w:color w:val="3B3838" w:themeColor="background2" w:themeShade="40"/>
          <w:szCs w:val="22"/>
          <w:lang w:val="nl-BE"/>
        </w:rPr>
        <w:t xml:space="preserve"> </w:t>
      </w:r>
      <w:r w:rsidRPr="003841E8">
        <w:rPr>
          <w:i/>
          <w:iCs/>
          <w:color w:val="3B3838" w:themeColor="background2" w:themeShade="40"/>
          <w:szCs w:val="22"/>
          <w:lang w:val="nl-BE"/>
        </w:rPr>
        <w:t xml:space="preserve">Je </w:t>
      </w:r>
      <w:r w:rsidR="005D7BBB" w:rsidRPr="003841E8">
        <w:rPr>
          <w:i/>
          <w:iCs/>
          <w:color w:val="3B3838" w:themeColor="background2" w:themeShade="40"/>
          <w:szCs w:val="22"/>
          <w:lang w:val="nl-BE"/>
        </w:rPr>
        <w:t>waakt over de naleving van afspraken, regels en ethiek en stuurt bij waar nodig</w:t>
      </w:r>
    </w:p>
    <w:p w14:paraId="454F92EA" w14:textId="77777777" w:rsidR="00831830" w:rsidRPr="003841E8" w:rsidRDefault="00831830" w:rsidP="00831830">
      <w:pPr>
        <w:spacing w:line="276" w:lineRule="auto"/>
        <w:rPr>
          <w:rFonts w:ascii="Calibri" w:hAnsi="Calibri" w:cs="Tisa Sans Pro Medium"/>
          <w:color w:val="5EBEB8"/>
          <w:szCs w:val="22"/>
          <w:lang w:val="nl-BE"/>
        </w:rPr>
      </w:pPr>
      <w:r w:rsidRPr="003841E8">
        <w:rPr>
          <w:rFonts w:ascii="Calibri" w:hAnsi="Calibri" w:cs="Tisa Sans Pro Medium"/>
          <w:color w:val="5EBEB8"/>
          <w:szCs w:val="22"/>
          <w:lang w:val="nl-BE"/>
        </w:rPr>
        <w:t>Functie(familie)gebonden competenties</w:t>
      </w:r>
    </w:p>
    <w:p w14:paraId="6F5B8DCE" w14:textId="536BE44E" w:rsidR="006F1CD3" w:rsidRPr="003841E8" w:rsidRDefault="00831830" w:rsidP="00831830">
      <w:pPr>
        <w:pStyle w:val="Lijstalinea"/>
        <w:numPr>
          <w:ilvl w:val="0"/>
          <w:numId w:val="12"/>
        </w:numPr>
        <w:rPr>
          <w:color w:val="auto"/>
          <w:lang w:val="nl-BE"/>
        </w:rPr>
      </w:pPr>
      <w:r w:rsidRPr="003841E8">
        <w:rPr>
          <w:rFonts w:ascii="Calibri" w:hAnsi="Calibri" w:cs="Tisa Sans Pro Medium"/>
          <w:color w:val="5EBEB8"/>
          <w:szCs w:val="22"/>
          <w:lang w:val="nl-BE"/>
        </w:rPr>
        <w:t>Analytisch denken</w:t>
      </w:r>
      <w:r w:rsidR="0078145C" w:rsidRPr="003841E8">
        <w:rPr>
          <w:color w:val="auto"/>
          <w:lang w:val="nl-BE"/>
        </w:rPr>
        <w:t>:</w:t>
      </w:r>
      <w:r w:rsidR="0078145C" w:rsidRPr="003841E8">
        <w:rPr>
          <w:i/>
          <w:iCs/>
          <w:color w:val="auto"/>
          <w:lang w:val="nl-BE"/>
        </w:rPr>
        <w:t xml:space="preserve"> </w:t>
      </w:r>
      <w:r w:rsidR="0078145C" w:rsidRPr="003841E8">
        <w:rPr>
          <w:i/>
          <w:iCs/>
          <w:color w:val="auto"/>
          <w:szCs w:val="22"/>
          <w:lang w:val="nl-BE"/>
        </w:rPr>
        <w:t>Je ontleedt een (complexe) situatie of probleem systematisch en gaat op een efficiënte wijze op zoek naar aanvullende, relevante informatie</w:t>
      </w:r>
      <w:r w:rsidR="007B2469" w:rsidRPr="003841E8">
        <w:rPr>
          <w:color w:val="auto"/>
          <w:szCs w:val="22"/>
          <w:lang w:val="nl-BE"/>
        </w:rPr>
        <w:br/>
      </w:r>
      <w:r w:rsidR="00E90B61" w:rsidRPr="00E90B61">
        <w:rPr>
          <w:rFonts w:ascii="Wingdings" w:eastAsia="Wingdings" w:hAnsi="Wingdings" w:cs="Wingdings"/>
          <w:i/>
          <w:iCs/>
          <w:color w:val="auto"/>
          <w:szCs w:val="22"/>
          <w:lang w:val="nl-BE"/>
        </w:rPr>
        <w:t>à</w:t>
      </w:r>
      <w:r w:rsidR="00E90B61">
        <w:rPr>
          <w:i/>
          <w:iCs/>
          <w:color w:val="auto"/>
          <w:szCs w:val="22"/>
          <w:lang w:val="nl-BE"/>
        </w:rPr>
        <w:t xml:space="preserve"> </w:t>
      </w:r>
      <w:r w:rsidR="001B7FC5" w:rsidRPr="003841E8">
        <w:rPr>
          <w:i/>
          <w:iCs/>
          <w:color w:val="auto"/>
          <w:szCs w:val="22"/>
          <w:lang w:val="nl-BE"/>
        </w:rPr>
        <w:t>Je</w:t>
      </w:r>
      <w:r w:rsidR="001B7FC5" w:rsidRPr="003841E8">
        <w:rPr>
          <w:color w:val="auto"/>
          <w:szCs w:val="22"/>
          <w:lang w:val="nl-BE"/>
        </w:rPr>
        <w:t xml:space="preserve"> </w:t>
      </w:r>
      <w:r w:rsidR="001B7FC5" w:rsidRPr="003841E8">
        <w:rPr>
          <w:bCs/>
          <w:i/>
          <w:color w:val="000000"/>
          <w:szCs w:val="22"/>
          <w:lang w:val="nl-BE"/>
        </w:rPr>
        <w:t>maakt grondige analyses van complexe dossiers</w:t>
      </w:r>
    </w:p>
    <w:p w14:paraId="21CDCEE7" w14:textId="1AD06E6C" w:rsidR="00831830" w:rsidRPr="003841E8" w:rsidRDefault="007B2469" w:rsidP="00831830">
      <w:pPr>
        <w:pStyle w:val="Lijstalinea"/>
        <w:numPr>
          <w:ilvl w:val="0"/>
          <w:numId w:val="12"/>
        </w:numPr>
        <w:rPr>
          <w:i/>
          <w:iCs/>
          <w:color w:val="auto"/>
          <w:lang w:val="nl-BE"/>
        </w:rPr>
      </w:pPr>
      <w:r w:rsidRPr="003841E8">
        <w:rPr>
          <w:rFonts w:ascii="Calibri" w:hAnsi="Calibri" w:cs="Tisa Sans Pro Medium"/>
          <w:color w:val="5EBEB8"/>
          <w:szCs w:val="22"/>
          <w:lang w:val="nl-BE"/>
        </w:rPr>
        <w:t>Zelfstandig gedrag</w:t>
      </w:r>
      <w:r w:rsidR="0078145C" w:rsidRPr="003841E8">
        <w:rPr>
          <w:color w:val="auto"/>
          <w:lang w:val="nl-BE"/>
        </w:rPr>
        <w:t xml:space="preserve">: </w:t>
      </w:r>
      <w:r w:rsidR="0078145C" w:rsidRPr="003841E8">
        <w:rPr>
          <w:i/>
          <w:iCs/>
          <w:color w:val="auto"/>
          <w:lang w:val="nl-BE"/>
        </w:rPr>
        <w:t>Je kan zelfstandig een taak tot een goed einde te brengen</w:t>
      </w:r>
      <w:r w:rsidR="0078145C" w:rsidRPr="003841E8">
        <w:rPr>
          <w:lang w:val="nl-BE"/>
        </w:rPr>
        <w:br/>
      </w:r>
      <w:r w:rsidR="00E90B61" w:rsidRPr="00E90B61">
        <w:rPr>
          <w:rFonts w:ascii="Wingdings" w:eastAsia="Wingdings" w:hAnsi="Wingdings" w:cs="Wingdings"/>
          <w:i/>
          <w:iCs/>
          <w:color w:val="auto"/>
          <w:lang w:val="nl-BE"/>
        </w:rPr>
        <w:t>à</w:t>
      </w:r>
      <w:r w:rsidR="00E90B61">
        <w:rPr>
          <w:i/>
          <w:iCs/>
          <w:color w:val="auto"/>
          <w:lang w:val="nl-BE"/>
        </w:rPr>
        <w:t xml:space="preserve"> </w:t>
      </w:r>
      <w:r w:rsidR="00DD6058" w:rsidRPr="003841E8">
        <w:rPr>
          <w:i/>
          <w:iCs/>
          <w:color w:val="auto"/>
          <w:lang w:val="nl-BE"/>
        </w:rPr>
        <w:t>Je straalt zelfvertrouwen uit naar anderen en stimuleert zelfstandig gedrag</w:t>
      </w:r>
    </w:p>
    <w:p w14:paraId="32623D94" w14:textId="483A7AC5" w:rsidR="007B2469" w:rsidRPr="003841E8" w:rsidRDefault="007B2469" w:rsidP="00831830">
      <w:pPr>
        <w:pStyle w:val="Lijstalinea"/>
        <w:numPr>
          <w:ilvl w:val="0"/>
          <w:numId w:val="12"/>
        </w:numPr>
        <w:rPr>
          <w:i/>
          <w:iCs/>
          <w:color w:val="auto"/>
          <w:lang w:val="nl-BE"/>
        </w:rPr>
      </w:pPr>
      <w:r w:rsidRPr="003841E8">
        <w:rPr>
          <w:rFonts w:ascii="Calibri" w:hAnsi="Calibri" w:cs="Tisa Sans Pro Medium"/>
          <w:color w:val="5EBEB8"/>
          <w:szCs w:val="22"/>
          <w:lang w:val="nl-BE"/>
        </w:rPr>
        <w:t>Plannen en organiseren</w:t>
      </w:r>
      <w:r w:rsidR="0078145C" w:rsidRPr="003841E8">
        <w:rPr>
          <w:color w:val="auto"/>
          <w:lang w:val="nl-BE"/>
        </w:rPr>
        <w:t xml:space="preserve">: </w:t>
      </w:r>
      <w:r w:rsidR="00C46C73" w:rsidRPr="003841E8">
        <w:rPr>
          <w:i/>
          <w:iCs/>
          <w:color w:val="auto"/>
          <w:lang w:val="nl-BE"/>
        </w:rPr>
        <w:t>Je brengt structuur aan in tijd en ruimte, en stelt prioriteiten bij het aanpakken van taken en opdrachten zodat deze volgens een vooropgestelde planning gerealiseerd worden</w:t>
      </w:r>
      <w:r w:rsidRPr="003841E8">
        <w:rPr>
          <w:color w:val="auto"/>
          <w:lang w:val="nl-BE"/>
        </w:rPr>
        <w:br/>
      </w:r>
      <w:r w:rsidR="00E90B61" w:rsidRPr="00E90B61">
        <w:rPr>
          <w:rFonts w:ascii="Wingdings" w:eastAsia="Wingdings" w:hAnsi="Wingdings" w:cs="Wingdings"/>
          <w:i/>
          <w:iCs/>
          <w:color w:val="auto"/>
          <w:lang w:val="nl-BE"/>
        </w:rPr>
        <w:t>à</w:t>
      </w:r>
      <w:r w:rsidR="00E90B61">
        <w:rPr>
          <w:i/>
          <w:iCs/>
          <w:color w:val="auto"/>
          <w:lang w:val="nl-BE"/>
        </w:rPr>
        <w:t xml:space="preserve"> </w:t>
      </w:r>
      <w:r w:rsidR="007926D4" w:rsidRPr="003841E8">
        <w:rPr>
          <w:i/>
          <w:iCs/>
          <w:color w:val="auto"/>
          <w:lang w:val="nl-BE"/>
        </w:rPr>
        <w:t xml:space="preserve">Je plant en organiseert </w:t>
      </w:r>
      <w:r w:rsidR="00411D15" w:rsidRPr="003841E8">
        <w:rPr>
          <w:i/>
          <w:iCs/>
          <w:color w:val="auto"/>
          <w:lang w:val="nl-BE"/>
        </w:rPr>
        <w:t xml:space="preserve">tijdig en correct </w:t>
      </w:r>
      <w:r w:rsidR="007926D4" w:rsidRPr="003841E8">
        <w:rPr>
          <w:i/>
          <w:iCs/>
          <w:color w:val="auto"/>
          <w:lang w:val="nl-BE"/>
        </w:rPr>
        <w:t>je eigen werk</w:t>
      </w:r>
    </w:p>
    <w:p w14:paraId="1F8D5034" w14:textId="4367570A" w:rsidR="007B2469" w:rsidRPr="003841E8" w:rsidRDefault="007B2469" w:rsidP="00831830">
      <w:pPr>
        <w:pStyle w:val="Lijstalinea"/>
        <w:numPr>
          <w:ilvl w:val="0"/>
          <w:numId w:val="12"/>
        </w:numPr>
        <w:rPr>
          <w:color w:val="auto"/>
          <w:lang w:val="nl-BE"/>
        </w:rPr>
      </w:pPr>
      <w:r w:rsidRPr="003841E8">
        <w:rPr>
          <w:rFonts w:ascii="Calibri" w:hAnsi="Calibri" w:cs="Tisa Sans Pro Medium"/>
          <w:color w:val="5EBEB8"/>
          <w:szCs w:val="22"/>
          <w:lang w:val="nl-BE"/>
        </w:rPr>
        <w:t>Creativiteit</w:t>
      </w:r>
      <w:r w:rsidR="002B5810" w:rsidRPr="003841E8">
        <w:rPr>
          <w:color w:val="auto"/>
          <w:lang w:val="nl-BE"/>
        </w:rPr>
        <w:t xml:space="preserve">: </w:t>
      </w:r>
      <w:r w:rsidR="002B5810" w:rsidRPr="003841E8">
        <w:rPr>
          <w:i/>
          <w:iCs/>
          <w:color w:val="auto"/>
          <w:lang w:val="nl-BE"/>
        </w:rPr>
        <w:t>Je formuleert originele en vernieuwende oplossingen en voorstellen</w:t>
      </w:r>
      <w:r w:rsidR="002356C1" w:rsidRPr="003841E8">
        <w:rPr>
          <w:color w:val="auto"/>
          <w:lang w:val="nl-BE"/>
        </w:rPr>
        <w:br/>
      </w:r>
      <w:r w:rsidR="00E90B61" w:rsidRPr="00E90B61">
        <w:rPr>
          <w:rFonts w:ascii="Wingdings" w:eastAsia="Wingdings" w:hAnsi="Wingdings" w:cs="Wingdings"/>
          <w:i/>
          <w:iCs/>
          <w:color w:val="auto"/>
          <w:lang w:val="nl-BE"/>
        </w:rPr>
        <w:t>à</w:t>
      </w:r>
      <w:r w:rsidR="00E90B61">
        <w:rPr>
          <w:i/>
          <w:iCs/>
          <w:color w:val="auto"/>
          <w:lang w:val="nl-BE"/>
        </w:rPr>
        <w:t xml:space="preserve"> </w:t>
      </w:r>
      <w:r w:rsidR="00C446F4" w:rsidRPr="003841E8">
        <w:rPr>
          <w:i/>
          <w:iCs/>
          <w:color w:val="auto"/>
          <w:lang w:val="nl-BE"/>
        </w:rPr>
        <w:t>Je bent zelfstandig, proactief en neemt initiatief bij veranderingen</w:t>
      </w:r>
      <w:r w:rsidRPr="003841E8">
        <w:rPr>
          <w:i/>
          <w:iCs/>
          <w:color w:val="auto"/>
          <w:lang w:val="nl-BE"/>
        </w:rPr>
        <w:br/>
      </w:r>
    </w:p>
    <w:p w14:paraId="265C126C" w14:textId="77777777" w:rsidR="006F1CD3" w:rsidRPr="003841E8" w:rsidRDefault="006F1CD3" w:rsidP="7FFCFADE">
      <w:pPr>
        <w:rPr>
          <w:color w:val="auto"/>
          <w:lang w:val="nl-BE"/>
        </w:rPr>
      </w:pPr>
      <w:r w:rsidRPr="003841E8">
        <w:rPr>
          <w:rFonts w:cs="Times New Roman"/>
          <w:i/>
          <w:iCs/>
          <w:color w:val="auto"/>
          <w:lang w:val="nl-BE"/>
        </w:rPr>
        <w:t>Deze functie- en profielbeschrijving zijn niet beperkend en kunnen te allen tijde worden aangepast aan nieuwe evoluties of organisatorische accenten binnen de stad en het OCMW.</w:t>
      </w:r>
    </w:p>
    <w:p w14:paraId="353B7301" w14:textId="77777777" w:rsidR="0021686B" w:rsidRPr="003841E8" w:rsidRDefault="00DE7741" w:rsidP="006F1CD3">
      <w:pPr>
        <w:spacing w:line="276" w:lineRule="auto"/>
        <w:jc w:val="both"/>
        <w:rPr>
          <w:color w:val="5FBFB9"/>
          <w:sz w:val="28"/>
          <w:szCs w:val="28"/>
          <w:lang w:val="nl-BE"/>
        </w:rPr>
      </w:pPr>
      <w:r w:rsidRPr="003841E8">
        <w:rPr>
          <w:color w:val="5FBFB9"/>
          <w:sz w:val="28"/>
          <w:szCs w:val="28"/>
          <w:lang w:val="nl-BE"/>
        </w:rPr>
        <w:t>_________________________________________________________________</w:t>
      </w:r>
      <w:r w:rsidRPr="003841E8">
        <w:rPr>
          <w:lang w:val="nl-BE"/>
        </w:rPr>
        <w:t xml:space="preserve"> </w:t>
      </w:r>
    </w:p>
    <w:sectPr w:rsidR="0021686B" w:rsidRPr="003841E8" w:rsidSect="007D6018">
      <w:headerReference w:type="even" r:id="rId11"/>
      <w:headerReference w:type="default" r:id="rId12"/>
      <w:footerReference w:type="even" r:id="rId13"/>
      <w:footerReference w:type="default" r:id="rId14"/>
      <w:headerReference w:type="first" r:id="rId15"/>
      <w:footerReference w:type="first" r:id="rId16"/>
      <w:pgSz w:w="11900" w:h="16820"/>
      <w:pgMar w:top="1134" w:right="985" w:bottom="1701" w:left="1701" w:header="33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9A301" w14:textId="77777777" w:rsidR="009D4540" w:rsidRDefault="009D4540" w:rsidP="00E40BCE">
      <w:r>
        <w:separator/>
      </w:r>
    </w:p>
  </w:endnote>
  <w:endnote w:type="continuationSeparator" w:id="0">
    <w:p w14:paraId="0E7DE028" w14:textId="77777777" w:rsidR="009D4540" w:rsidRDefault="009D4540" w:rsidP="00E40BCE">
      <w:r>
        <w:continuationSeparator/>
      </w:r>
    </w:p>
  </w:endnote>
  <w:endnote w:type="continuationNotice" w:id="1">
    <w:p w14:paraId="299AA451" w14:textId="77777777" w:rsidR="009D4540" w:rsidRDefault="009D454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Pro-Regular">
    <w:altName w:val="Times New Roman"/>
    <w:panose1 w:val="00000000000000000000"/>
    <w:charset w:val="00"/>
    <w:family w:val="roman"/>
    <w:notTrueType/>
    <w:pitch w:val="variable"/>
    <w:sig w:usb0="00000001" w:usb1="5000E07B" w:usb2="00000000" w:usb3="00000000" w:csb0="0000019F" w:csb1="00000000"/>
  </w:font>
  <w:font w:name="Aptos">
    <w:charset w:val="00"/>
    <w:family w:val="swiss"/>
    <w:pitch w:val="variable"/>
    <w:sig w:usb0="20000287" w:usb1="00000003" w:usb2="00000000" w:usb3="00000000" w:csb0="0000019F" w:csb1="00000000"/>
  </w:font>
  <w:font w:name="Tisa Sans Pro Medium">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B884B"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sidRPr="0021686B">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p w14:paraId="3C386862" w14:textId="77777777" w:rsidR="0021686B" w:rsidRDefault="0021686B">
    <w:pPr>
      <w:pStyle w:val="Voettekst"/>
      <w:jc w:val="right"/>
    </w:pPr>
  </w:p>
  <w:p w14:paraId="5B0947D9" w14:textId="77777777" w:rsidR="00E40BCE" w:rsidRDefault="00E40BCE" w:rsidP="00E40BC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5765568"/>
      <w:docPartObj>
        <w:docPartGallery w:val="Page Numbers (Bottom of Page)"/>
        <w:docPartUnique/>
      </w:docPartObj>
    </w:sdtPr>
    <w:sdtEndPr/>
    <w:sdtContent>
      <w:p w14:paraId="065FF998" w14:textId="77777777" w:rsidR="0021686B" w:rsidRPr="0021686B" w:rsidRDefault="0021686B" w:rsidP="0021686B">
        <w:pPr>
          <w:pStyle w:val="Voettekst"/>
          <w:jc w:val="right"/>
          <w:rPr>
            <w:rFonts w:ascii="Calibri" w:hAnsi="Calibri" w:cs="Tisa Sans Pro Medium"/>
            <w:color w:val="5EBEB8"/>
            <w:szCs w:val="20"/>
            <w:lang w:val="nl-BE"/>
          </w:rPr>
        </w:pPr>
        <w:r w:rsidRPr="0021686B">
          <w:rPr>
            <w:rFonts w:ascii="Calibri" w:hAnsi="Calibri" w:cs="Tisa Sans Pro Medium"/>
            <w:color w:val="5EBEB8"/>
            <w:szCs w:val="20"/>
            <w:lang w:val="nl-BE"/>
          </w:rPr>
          <w:fldChar w:fldCharType="begin"/>
        </w:r>
        <w:r w:rsidRPr="0021686B">
          <w:rPr>
            <w:rFonts w:ascii="Calibri" w:hAnsi="Calibri" w:cs="Tisa Sans Pro Medium"/>
            <w:color w:val="5EBEB8"/>
            <w:szCs w:val="20"/>
            <w:lang w:val="nl-BE"/>
          </w:rPr>
          <w:instrText>PAGE   \* MERGEFORMAT</w:instrText>
        </w:r>
        <w:r w:rsidRPr="0021686B">
          <w:rPr>
            <w:rFonts w:ascii="Calibri" w:hAnsi="Calibri" w:cs="Tisa Sans Pro Medium"/>
            <w:color w:val="5EBEB8"/>
            <w:szCs w:val="20"/>
            <w:lang w:val="nl-BE"/>
          </w:rPr>
          <w:fldChar w:fldCharType="separate"/>
        </w:r>
        <w:r>
          <w:rPr>
            <w:rFonts w:ascii="Calibri" w:hAnsi="Calibri" w:cs="Tisa Sans Pro Medium"/>
            <w:color w:val="5EBEB8"/>
            <w:szCs w:val="20"/>
            <w:lang w:val="nl-BE"/>
          </w:rPr>
          <w:t>2</w:t>
        </w:r>
        <w:r w:rsidRPr="0021686B">
          <w:rPr>
            <w:rFonts w:ascii="Calibri" w:hAnsi="Calibri" w:cs="Tisa Sans Pro Medium"/>
            <w:color w:val="5EBEB8"/>
            <w:szCs w:val="20"/>
            <w:lang w:val="nl-BE"/>
          </w:rPr>
          <w:fldChar w:fldCharType="end"/>
        </w:r>
      </w:p>
    </w:sdtContent>
  </w:sdt>
  <w:p w14:paraId="2AF700DB" w14:textId="77777777" w:rsidR="0021686B" w:rsidRDefault="0021686B" w:rsidP="0021686B">
    <w:pPr>
      <w:pStyle w:val="Voettekst"/>
      <w:ind w:right="360"/>
    </w:pPr>
  </w:p>
  <w:p w14:paraId="60E893B8" w14:textId="77777777" w:rsidR="00E40BCE" w:rsidRPr="0021686B" w:rsidRDefault="00E40BCE" w:rsidP="00E40BCE">
    <w:pPr>
      <w:pStyle w:val="Voettekst"/>
      <w:ind w:right="360"/>
      <w:rPr>
        <w:lang w:val="nl-B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AF412" w14:textId="77777777" w:rsidR="00D21FD9" w:rsidRDefault="00D21FD9">
    <w:pPr>
      <w:pStyle w:val="Voettekst"/>
    </w:pPr>
    <w:r>
      <w:rPr>
        <w:noProof/>
        <w:szCs w:val="20"/>
        <w:lang w:val="nl-BE" w:eastAsia="nl-BE"/>
      </w:rPr>
      <w:drawing>
        <wp:anchor distT="0" distB="0" distL="114300" distR="114300" simplePos="0" relativeHeight="251658240" behindDoc="1" locked="0" layoutInCell="1" allowOverlap="1" wp14:anchorId="12190768" wp14:editId="653DDA66">
          <wp:simplePos x="0" y="0"/>
          <wp:positionH relativeFrom="column">
            <wp:posOffset>-1091565</wp:posOffset>
          </wp:positionH>
          <wp:positionV relativeFrom="paragraph">
            <wp:posOffset>-1154430</wp:posOffset>
          </wp:positionV>
          <wp:extent cx="8246381" cy="1490841"/>
          <wp:effectExtent l="0" t="0" r="2540" b="0"/>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ief-Stad-Lommel-balk.png"/>
                  <pic:cNvPicPr/>
                </pic:nvPicPr>
                <pic:blipFill rotWithShape="1">
                  <a:blip r:embed="rId1">
                    <a:extLst>
                      <a:ext uri="{28A0092B-C50C-407E-A947-70E740481C1C}">
                        <a14:useLocalDpi xmlns:a14="http://schemas.microsoft.com/office/drawing/2010/main" val="0"/>
                      </a:ext>
                    </a:extLst>
                  </a:blip>
                  <a:srcRect t="-39" b="-39"/>
                  <a:stretch/>
                </pic:blipFill>
                <pic:spPr>
                  <a:xfrm>
                    <a:off x="0" y="0"/>
                    <a:ext cx="8246381" cy="1490841"/>
                  </a:xfrm>
                  <a:prstGeom prst="rect">
                    <a:avLst/>
                  </a:prstGeom>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84C104" w14:textId="77777777" w:rsidR="009D4540" w:rsidRDefault="009D4540" w:rsidP="00E40BCE">
      <w:r>
        <w:separator/>
      </w:r>
    </w:p>
  </w:footnote>
  <w:footnote w:type="continuationSeparator" w:id="0">
    <w:p w14:paraId="02A84932" w14:textId="77777777" w:rsidR="009D4540" w:rsidRDefault="009D4540" w:rsidP="00E40BCE">
      <w:r>
        <w:continuationSeparator/>
      </w:r>
    </w:p>
  </w:footnote>
  <w:footnote w:type="continuationNotice" w:id="1">
    <w:p w14:paraId="3B714722" w14:textId="77777777" w:rsidR="009D4540" w:rsidRDefault="009D454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F917A"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1D1CD801" w14:textId="77777777" w:rsidR="0021686B" w:rsidRPr="0021686B" w:rsidRDefault="0021686B">
    <w:pPr>
      <w:pStyle w:val="Koptekst"/>
      <w:rPr>
        <w:lang w:val="nl-B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732809" w14:textId="77777777" w:rsidR="009361A8" w:rsidRPr="009361A8" w:rsidRDefault="009361A8" w:rsidP="009361A8">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sidR="00096E84">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07D3B139" w14:textId="77777777" w:rsidR="009361A8" w:rsidRPr="009361A8" w:rsidRDefault="009361A8" w:rsidP="009361A8">
    <w:pPr>
      <w:pStyle w:val="Koptekst"/>
      <w:jc w:val="center"/>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CB882" w14:textId="77777777" w:rsidR="0021686B" w:rsidRPr="009361A8" w:rsidRDefault="0021686B" w:rsidP="0021686B">
    <w:pPr>
      <w:autoSpaceDE w:val="0"/>
      <w:autoSpaceDN w:val="0"/>
      <w:adjustRightInd w:val="0"/>
      <w:spacing w:line="288" w:lineRule="auto"/>
      <w:jc w:val="center"/>
      <w:textAlignment w:val="center"/>
      <w:rPr>
        <w:rFonts w:ascii="Calibri" w:hAnsi="Calibri" w:cs="Tisa Sans Pro Medium"/>
        <w:color w:val="5EBEB8"/>
        <w:szCs w:val="20"/>
        <w:lang w:val="nl-BE"/>
      </w:rPr>
    </w:pPr>
    <w:r w:rsidRPr="009361A8">
      <w:rPr>
        <w:rFonts w:ascii="Calibri" w:hAnsi="Calibri" w:cs="Tisa Sans Pro Medium"/>
        <w:color w:val="5EBEB8"/>
        <w:szCs w:val="20"/>
        <w:lang w:val="nl-BE"/>
      </w:rPr>
      <w:t>Stad</w:t>
    </w:r>
    <w:r>
      <w:rPr>
        <w:rFonts w:ascii="Calibri" w:hAnsi="Calibri" w:cs="Tisa Sans Pro Medium"/>
        <w:color w:val="5EBEB8"/>
        <w:szCs w:val="20"/>
        <w:lang w:val="nl-BE"/>
      </w:rPr>
      <w:t xml:space="preserve"> Lommel</w:t>
    </w:r>
    <w:r w:rsidRPr="009361A8">
      <w:rPr>
        <w:rFonts w:ascii="Calibri" w:hAnsi="Calibri" w:cs="Tisa Sans Pro Medium"/>
        <w:color w:val="5EBEB8"/>
        <w:szCs w:val="20"/>
        <w:lang w:val="nl-BE"/>
      </w:rPr>
      <w:t xml:space="preserve">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Hertog </w:t>
    </w:r>
    <w:proofErr w:type="spellStart"/>
    <w:r w:rsidRPr="009361A8">
      <w:rPr>
        <w:rFonts w:ascii="Calibri" w:hAnsi="Calibri" w:cs="Tisa Sans Pro Medium"/>
        <w:color w:val="5EBEB8"/>
        <w:szCs w:val="20"/>
        <w:lang w:val="nl-BE"/>
      </w:rPr>
      <w:t>Janplein</w:t>
    </w:r>
    <w:proofErr w:type="spellEnd"/>
    <w:r w:rsidRPr="009361A8">
      <w:rPr>
        <w:rFonts w:ascii="Calibri" w:hAnsi="Calibri" w:cs="Tisa Sans Pro Medium"/>
        <w:color w:val="5EBEB8"/>
        <w:szCs w:val="20"/>
        <w:lang w:val="nl-BE"/>
      </w:rPr>
      <w:t xml:space="preserve"> 1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3920 Lommel     </w:t>
    </w:r>
    <w:r w:rsidRPr="009361A8">
      <w:rPr>
        <w:rFonts w:ascii="Calibri" w:hAnsi="Calibri" w:cs="Tisa Sans Pro Medium"/>
        <w:color w:val="5EBEB8"/>
        <w:szCs w:val="20"/>
      </w:rPr>
      <w:t>ӏ</w:t>
    </w:r>
    <w:r w:rsidRPr="009361A8">
      <w:rPr>
        <w:rFonts w:ascii="Calibri" w:hAnsi="Calibri" w:cs="Tisa Sans Pro Medium"/>
        <w:color w:val="5EBEB8"/>
        <w:szCs w:val="20"/>
        <w:lang w:val="nl-BE"/>
      </w:rPr>
      <w:t xml:space="preserve">     T 011 399 799</w:t>
    </w:r>
  </w:p>
  <w:p w14:paraId="7B7F4484" w14:textId="77777777" w:rsidR="0021686B" w:rsidRPr="0021686B" w:rsidRDefault="0021686B">
    <w:pPr>
      <w:pStyle w:val="Koptekst"/>
      <w:rPr>
        <w:lang w:val="nl-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C040B"/>
    <w:multiLevelType w:val="hybridMultilevel"/>
    <w:tmpl w:val="B7386D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D216725"/>
    <w:multiLevelType w:val="multilevel"/>
    <w:tmpl w:val="9302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210AB"/>
    <w:multiLevelType w:val="multilevel"/>
    <w:tmpl w:val="230C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553BDF"/>
    <w:multiLevelType w:val="multilevel"/>
    <w:tmpl w:val="2DCC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E74DA2"/>
    <w:multiLevelType w:val="multilevel"/>
    <w:tmpl w:val="023AA7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DC73D8A"/>
    <w:multiLevelType w:val="multilevel"/>
    <w:tmpl w:val="381E6A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482735D3"/>
    <w:multiLevelType w:val="multilevel"/>
    <w:tmpl w:val="47F27E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081053"/>
    <w:multiLevelType w:val="hybridMultilevel"/>
    <w:tmpl w:val="F7809626"/>
    <w:lvl w:ilvl="0" w:tplc="B1C8D5AE">
      <w:numFmt w:val="bullet"/>
      <w:lvlText w:val="•"/>
      <w:lvlJc w:val="left"/>
      <w:pPr>
        <w:ind w:left="1080" w:hanging="72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05B3FD8"/>
    <w:multiLevelType w:val="multilevel"/>
    <w:tmpl w:val="0AA0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68F13019"/>
    <w:multiLevelType w:val="multilevel"/>
    <w:tmpl w:val="BF7CA242"/>
    <w:lvl w:ilvl="0">
      <w:start w:val="1"/>
      <w:numFmt w:val="bullet"/>
      <w:lvlText w:val=""/>
      <w:lvlJc w:val="left"/>
      <w:pPr>
        <w:tabs>
          <w:tab w:val="num" w:pos="1854"/>
        </w:tabs>
        <w:ind w:left="1854" w:hanging="360"/>
      </w:pPr>
      <w:rPr>
        <w:rFonts w:ascii="Symbol" w:hAnsi="Symbol" w:hint="default"/>
        <w:sz w:val="20"/>
      </w:rPr>
    </w:lvl>
    <w:lvl w:ilvl="1" w:tentative="1">
      <w:start w:val="1"/>
      <w:numFmt w:val="bullet"/>
      <w:lvlText w:val=""/>
      <w:lvlJc w:val="left"/>
      <w:pPr>
        <w:tabs>
          <w:tab w:val="num" w:pos="2574"/>
        </w:tabs>
        <w:ind w:left="2574" w:hanging="360"/>
      </w:pPr>
      <w:rPr>
        <w:rFonts w:ascii="Symbol" w:hAnsi="Symbol" w:hint="default"/>
        <w:sz w:val="20"/>
      </w:rPr>
    </w:lvl>
    <w:lvl w:ilvl="2" w:tentative="1">
      <w:start w:val="1"/>
      <w:numFmt w:val="bullet"/>
      <w:lvlText w:val=""/>
      <w:lvlJc w:val="left"/>
      <w:pPr>
        <w:tabs>
          <w:tab w:val="num" w:pos="3294"/>
        </w:tabs>
        <w:ind w:left="3294" w:hanging="360"/>
      </w:pPr>
      <w:rPr>
        <w:rFonts w:ascii="Symbol" w:hAnsi="Symbol" w:hint="default"/>
        <w:sz w:val="20"/>
      </w:rPr>
    </w:lvl>
    <w:lvl w:ilvl="3" w:tentative="1">
      <w:start w:val="1"/>
      <w:numFmt w:val="bullet"/>
      <w:lvlText w:val=""/>
      <w:lvlJc w:val="left"/>
      <w:pPr>
        <w:tabs>
          <w:tab w:val="num" w:pos="4014"/>
        </w:tabs>
        <w:ind w:left="4014" w:hanging="360"/>
      </w:pPr>
      <w:rPr>
        <w:rFonts w:ascii="Symbol" w:hAnsi="Symbol" w:hint="default"/>
        <w:sz w:val="20"/>
      </w:rPr>
    </w:lvl>
    <w:lvl w:ilvl="4" w:tentative="1">
      <w:start w:val="1"/>
      <w:numFmt w:val="bullet"/>
      <w:lvlText w:val=""/>
      <w:lvlJc w:val="left"/>
      <w:pPr>
        <w:tabs>
          <w:tab w:val="num" w:pos="4734"/>
        </w:tabs>
        <w:ind w:left="4734" w:hanging="360"/>
      </w:pPr>
      <w:rPr>
        <w:rFonts w:ascii="Symbol" w:hAnsi="Symbol" w:hint="default"/>
        <w:sz w:val="20"/>
      </w:rPr>
    </w:lvl>
    <w:lvl w:ilvl="5" w:tentative="1">
      <w:start w:val="1"/>
      <w:numFmt w:val="bullet"/>
      <w:lvlText w:val=""/>
      <w:lvlJc w:val="left"/>
      <w:pPr>
        <w:tabs>
          <w:tab w:val="num" w:pos="5454"/>
        </w:tabs>
        <w:ind w:left="5454" w:hanging="360"/>
      </w:pPr>
      <w:rPr>
        <w:rFonts w:ascii="Symbol" w:hAnsi="Symbol" w:hint="default"/>
        <w:sz w:val="20"/>
      </w:rPr>
    </w:lvl>
    <w:lvl w:ilvl="6" w:tentative="1">
      <w:start w:val="1"/>
      <w:numFmt w:val="bullet"/>
      <w:lvlText w:val=""/>
      <w:lvlJc w:val="left"/>
      <w:pPr>
        <w:tabs>
          <w:tab w:val="num" w:pos="6174"/>
        </w:tabs>
        <w:ind w:left="6174" w:hanging="360"/>
      </w:pPr>
      <w:rPr>
        <w:rFonts w:ascii="Symbol" w:hAnsi="Symbol" w:hint="default"/>
        <w:sz w:val="20"/>
      </w:rPr>
    </w:lvl>
    <w:lvl w:ilvl="7" w:tentative="1">
      <w:start w:val="1"/>
      <w:numFmt w:val="bullet"/>
      <w:lvlText w:val=""/>
      <w:lvlJc w:val="left"/>
      <w:pPr>
        <w:tabs>
          <w:tab w:val="num" w:pos="6894"/>
        </w:tabs>
        <w:ind w:left="6894" w:hanging="360"/>
      </w:pPr>
      <w:rPr>
        <w:rFonts w:ascii="Symbol" w:hAnsi="Symbol" w:hint="default"/>
        <w:sz w:val="20"/>
      </w:rPr>
    </w:lvl>
    <w:lvl w:ilvl="8" w:tentative="1">
      <w:start w:val="1"/>
      <w:numFmt w:val="bullet"/>
      <w:lvlText w:val=""/>
      <w:lvlJc w:val="left"/>
      <w:pPr>
        <w:tabs>
          <w:tab w:val="num" w:pos="7614"/>
        </w:tabs>
        <w:ind w:left="7614" w:hanging="360"/>
      </w:pPr>
      <w:rPr>
        <w:rFonts w:ascii="Symbol" w:hAnsi="Symbol" w:hint="default"/>
        <w:sz w:val="20"/>
      </w:rPr>
    </w:lvl>
  </w:abstractNum>
  <w:abstractNum w:abstractNumId="10" w15:restartNumberingAfterBreak="0">
    <w:nsid w:val="788F60D9"/>
    <w:multiLevelType w:val="multilevel"/>
    <w:tmpl w:val="4F70E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9DB278F"/>
    <w:multiLevelType w:val="multilevel"/>
    <w:tmpl w:val="8F5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C11B56"/>
    <w:multiLevelType w:val="hybridMultilevel"/>
    <w:tmpl w:val="BC6E3D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7E706C13"/>
    <w:multiLevelType w:val="hybridMultilevel"/>
    <w:tmpl w:val="E7147DF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541824007">
    <w:abstractNumId w:val="12"/>
  </w:num>
  <w:num w:numId="2" w16cid:durableId="794833661">
    <w:abstractNumId w:val="7"/>
  </w:num>
  <w:num w:numId="3" w16cid:durableId="1888183663">
    <w:abstractNumId w:val="3"/>
  </w:num>
  <w:num w:numId="4" w16cid:durableId="998776245">
    <w:abstractNumId w:val="4"/>
  </w:num>
  <w:num w:numId="5" w16cid:durableId="331031396">
    <w:abstractNumId w:val="9"/>
  </w:num>
  <w:num w:numId="6" w16cid:durableId="1982611791">
    <w:abstractNumId w:val="11"/>
  </w:num>
  <w:num w:numId="7" w16cid:durableId="502816214">
    <w:abstractNumId w:val="5"/>
  </w:num>
  <w:num w:numId="8" w16cid:durableId="265577211">
    <w:abstractNumId w:val="6"/>
  </w:num>
  <w:num w:numId="9" w16cid:durableId="1562208261">
    <w:abstractNumId w:val="8"/>
  </w:num>
  <w:num w:numId="10" w16cid:durableId="1406875768">
    <w:abstractNumId w:val="0"/>
  </w:num>
  <w:num w:numId="11" w16cid:durableId="1337458731">
    <w:abstractNumId w:val="10"/>
  </w:num>
  <w:num w:numId="12" w16cid:durableId="389574880">
    <w:abstractNumId w:val="13"/>
  </w:num>
  <w:num w:numId="13" w16cid:durableId="1711225321">
    <w:abstractNumId w:val="2"/>
  </w:num>
  <w:num w:numId="14" w16cid:durableId="997731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attachedTemplate r:id="rId1"/>
  <w:defaultTabStop w:val="720"/>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3EF"/>
    <w:rsid w:val="00007809"/>
    <w:rsid w:val="000153EF"/>
    <w:rsid w:val="00015882"/>
    <w:rsid w:val="000176B2"/>
    <w:rsid w:val="00024737"/>
    <w:rsid w:val="000265B7"/>
    <w:rsid w:val="00041442"/>
    <w:rsid w:val="000521B2"/>
    <w:rsid w:val="0006759A"/>
    <w:rsid w:val="000704D0"/>
    <w:rsid w:val="00071C06"/>
    <w:rsid w:val="00073B92"/>
    <w:rsid w:val="00081228"/>
    <w:rsid w:val="00096E84"/>
    <w:rsid w:val="000A0DDE"/>
    <w:rsid w:val="000A55C0"/>
    <w:rsid w:val="000C50AE"/>
    <w:rsid w:val="000D3FD3"/>
    <w:rsid w:val="000E0B68"/>
    <w:rsid w:val="000E2483"/>
    <w:rsid w:val="000E455C"/>
    <w:rsid w:val="000F07A4"/>
    <w:rsid w:val="000F69D1"/>
    <w:rsid w:val="00116846"/>
    <w:rsid w:val="00123025"/>
    <w:rsid w:val="00124A26"/>
    <w:rsid w:val="00131859"/>
    <w:rsid w:val="00153D4E"/>
    <w:rsid w:val="00173637"/>
    <w:rsid w:val="001879CB"/>
    <w:rsid w:val="001B2E7A"/>
    <w:rsid w:val="001B7FC5"/>
    <w:rsid w:val="001C7B42"/>
    <w:rsid w:val="001F6631"/>
    <w:rsid w:val="002054D2"/>
    <w:rsid w:val="002121DC"/>
    <w:rsid w:val="0021686B"/>
    <w:rsid w:val="002356C1"/>
    <w:rsid w:val="002446CE"/>
    <w:rsid w:val="00287840"/>
    <w:rsid w:val="002A317C"/>
    <w:rsid w:val="002A700F"/>
    <w:rsid w:val="002B3894"/>
    <w:rsid w:val="002B5810"/>
    <w:rsid w:val="002C1F32"/>
    <w:rsid w:val="002C31BB"/>
    <w:rsid w:val="002D2C7B"/>
    <w:rsid w:val="002E1FE1"/>
    <w:rsid w:val="002F14DF"/>
    <w:rsid w:val="002F4171"/>
    <w:rsid w:val="002F4694"/>
    <w:rsid w:val="002F5583"/>
    <w:rsid w:val="003024C9"/>
    <w:rsid w:val="00310D1A"/>
    <w:rsid w:val="003117C4"/>
    <w:rsid w:val="00335D0C"/>
    <w:rsid w:val="0036040B"/>
    <w:rsid w:val="0038073B"/>
    <w:rsid w:val="003841E8"/>
    <w:rsid w:val="00396B1A"/>
    <w:rsid w:val="003A2047"/>
    <w:rsid w:val="003A29F2"/>
    <w:rsid w:val="003A7010"/>
    <w:rsid w:val="003B63D6"/>
    <w:rsid w:val="003E2BC1"/>
    <w:rsid w:val="003F6806"/>
    <w:rsid w:val="00406378"/>
    <w:rsid w:val="0040727A"/>
    <w:rsid w:val="00411D15"/>
    <w:rsid w:val="00414C41"/>
    <w:rsid w:val="00430EF1"/>
    <w:rsid w:val="004504B1"/>
    <w:rsid w:val="0046195E"/>
    <w:rsid w:val="00470F61"/>
    <w:rsid w:val="00475293"/>
    <w:rsid w:val="00483B79"/>
    <w:rsid w:val="004B61AF"/>
    <w:rsid w:val="004C419F"/>
    <w:rsid w:val="004E1F0C"/>
    <w:rsid w:val="004E56BA"/>
    <w:rsid w:val="00500B48"/>
    <w:rsid w:val="00520DE8"/>
    <w:rsid w:val="005241BD"/>
    <w:rsid w:val="005253B0"/>
    <w:rsid w:val="00527756"/>
    <w:rsid w:val="00530015"/>
    <w:rsid w:val="00534454"/>
    <w:rsid w:val="005404AF"/>
    <w:rsid w:val="00551057"/>
    <w:rsid w:val="00553C5E"/>
    <w:rsid w:val="00561A4E"/>
    <w:rsid w:val="00563945"/>
    <w:rsid w:val="00582672"/>
    <w:rsid w:val="0058C233"/>
    <w:rsid w:val="005A3A57"/>
    <w:rsid w:val="005D070E"/>
    <w:rsid w:val="005D08DC"/>
    <w:rsid w:val="005D7BBB"/>
    <w:rsid w:val="005E21DF"/>
    <w:rsid w:val="005E23A0"/>
    <w:rsid w:val="005E624B"/>
    <w:rsid w:val="005F07CC"/>
    <w:rsid w:val="005F392C"/>
    <w:rsid w:val="00612391"/>
    <w:rsid w:val="006142F7"/>
    <w:rsid w:val="006720DF"/>
    <w:rsid w:val="00673426"/>
    <w:rsid w:val="00674A0C"/>
    <w:rsid w:val="00675881"/>
    <w:rsid w:val="00683BAD"/>
    <w:rsid w:val="006A0315"/>
    <w:rsid w:val="006B0304"/>
    <w:rsid w:val="006D6B6E"/>
    <w:rsid w:val="006E09D0"/>
    <w:rsid w:val="006F1CD3"/>
    <w:rsid w:val="006F4840"/>
    <w:rsid w:val="00743B43"/>
    <w:rsid w:val="0074475D"/>
    <w:rsid w:val="0077122B"/>
    <w:rsid w:val="00774BE5"/>
    <w:rsid w:val="0078145C"/>
    <w:rsid w:val="00792454"/>
    <w:rsid w:val="007926D4"/>
    <w:rsid w:val="00792735"/>
    <w:rsid w:val="00795B5A"/>
    <w:rsid w:val="007A02A9"/>
    <w:rsid w:val="007A4060"/>
    <w:rsid w:val="007A7B68"/>
    <w:rsid w:val="007B2469"/>
    <w:rsid w:val="007C13D8"/>
    <w:rsid w:val="007C1549"/>
    <w:rsid w:val="007C269A"/>
    <w:rsid w:val="007D6018"/>
    <w:rsid w:val="007D62CE"/>
    <w:rsid w:val="007F31B5"/>
    <w:rsid w:val="007F328A"/>
    <w:rsid w:val="008208F8"/>
    <w:rsid w:val="00831830"/>
    <w:rsid w:val="008338CD"/>
    <w:rsid w:val="00836574"/>
    <w:rsid w:val="00852E66"/>
    <w:rsid w:val="008704A4"/>
    <w:rsid w:val="00873533"/>
    <w:rsid w:val="008758AC"/>
    <w:rsid w:val="00890E81"/>
    <w:rsid w:val="0089205C"/>
    <w:rsid w:val="008A7571"/>
    <w:rsid w:val="008B3E05"/>
    <w:rsid w:val="008C4528"/>
    <w:rsid w:val="008D594D"/>
    <w:rsid w:val="008D6F99"/>
    <w:rsid w:val="008F4172"/>
    <w:rsid w:val="008F4A00"/>
    <w:rsid w:val="008F781A"/>
    <w:rsid w:val="00907381"/>
    <w:rsid w:val="00920706"/>
    <w:rsid w:val="009361A8"/>
    <w:rsid w:val="00936E89"/>
    <w:rsid w:val="00975CD1"/>
    <w:rsid w:val="00980AA6"/>
    <w:rsid w:val="009820B9"/>
    <w:rsid w:val="0099595A"/>
    <w:rsid w:val="009A72FA"/>
    <w:rsid w:val="009B3992"/>
    <w:rsid w:val="009D2268"/>
    <w:rsid w:val="009D4540"/>
    <w:rsid w:val="009E035E"/>
    <w:rsid w:val="00A04773"/>
    <w:rsid w:val="00A177AE"/>
    <w:rsid w:val="00A315D6"/>
    <w:rsid w:val="00A42372"/>
    <w:rsid w:val="00A705A2"/>
    <w:rsid w:val="00A732D3"/>
    <w:rsid w:val="00A73D4F"/>
    <w:rsid w:val="00A83FB5"/>
    <w:rsid w:val="00AA309A"/>
    <w:rsid w:val="00AB492B"/>
    <w:rsid w:val="00AC6394"/>
    <w:rsid w:val="00AD5F0B"/>
    <w:rsid w:val="00B10D95"/>
    <w:rsid w:val="00B16A58"/>
    <w:rsid w:val="00B2467E"/>
    <w:rsid w:val="00B2785B"/>
    <w:rsid w:val="00B313C3"/>
    <w:rsid w:val="00B36192"/>
    <w:rsid w:val="00B4398A"/>
    <w:rsid w:val="00B47046"/>
    <w:rsid w:val="00B5399E"/>
    <w:rsid w:val="00B612A3"/>
    <w:rsid w:val="00B61C2F"/>
    <w:rsid w:val="00B61F7D"/>
    <w:rsid w:val="00B62778"/>
    <w:rsid w:val="00B704C0"/>
    <w:rsid w:val="00B74AED"/>
    <w:rsid w:val="00B8191B"/>
    <w:rsid w:val="00B92C89"/>
    <w:rsid w:val="00BD01FF"/>
    <w:rsid w:val="00BD7116"/>
    <w:rsid w:val="00BF002B"/>
    <w:rsid w:val="00C11673"/>
    <w:rsid w:val="00C135BD"/>
    <w:rsid w:val="00C1777E"/>
    <w:rsid w:val="00C41EBC"/>
    <w:rsid w:val="00C446F4"/>
    <w:rsid w:val="00C46C73"/>
    <w:rsid w:val="00C542AB"/>
    <w:rsid w:val="00C54872"/>
    <w:rsid w:val="00C57DAE"/>
    <w:rsid w:val="00C63B35"/>
    <w:rsid w:val="00C8484D"/>
    <w:rsid w:val="00C8643B"/>
    <w:rsid w:val="00C954DC"/>
    <w:rsid w:val="00CA7B15"/>
    <w:rsid w:val="00CC1C0E"/>
    <w:rsid w:val="00CC6365"/>
    <w:rsid w:val="00CD39A8"/>
    <w:rsid w:val="00CD6290"/>
    <w:rsid w:val="00CE0818"/>
    <w:rsid w:val="00CE0A16"/>
    <w:rsid w:val="00CF6C79"/>
    <w:rsid w:val="00D05E24"/>
    <w:rsid w:val="00D21FD9"/>
    <w:rsid w:val="00D30644"/>
    <w:rsid w:val="00D45C6D"/>
    <w:rsid w:val="00D50D6D"/>
    <w:rsid w:val="00D54B08"/>
    <w:rsid w:val="00D555BF"/>
    <w:rsid w:val="00D57A44"/>
    <w:rsid w:val="00D60329"/>
    <w:rsid w:val="00D6338E"/>
    <w:rsid w:val="00D756EC"/>
    <w:rsid w:val="00D80470"/>
    <w:rsid w:val="00D903B2"/>
    <w:rsid w:val="00D9082C"/>
    <w:rsid w:val="00D95384"/>
    <w:rsid w:val="00DA2650"/>
    <w:rsid w:val="00DB7ACC"/>
    <w:rsid w:val="00DC00E9"/>
    <w:rsid w:val="00DC7E40"/>
    <w:rsid w:val="00DD093E"/>
    <w:rsid w:val="00DD6058"/>
    <w:rsid w:val="00DE5A34"/>
    <w:rsid w:val="00DE7741"/>
    <w:rsid w:val="00DF6304"/>
    <w:rsid w:val="00E03918"/>
    <w:rsid w:val="00E07EAE"/>
    <w:rsid w:val="00E1217B"/>
    <w:rsid w:val="00E1530B"/>
    <w:rsid w:val="00E22BEF"/>
    <w:rsid w:val="00E40BCE"/>
    <w:rsid w:val="00E476D8"/>
    <w:rsid w:val="00E507FA"/>
    <w:rsid w:val="00E644F1"/>
    <w:rsid w:val="00E674D0"/>
    <w:rsid w:val="00E90B61"/>
    <w:rsid w:val="00E936E8"/>
    <w:rsid w:val="00EB60EA"/>
    <w:rsid w:val="00EC46B0"/>
    <w:rsid w:val="00EF1630"/>
    <w:rsid w:val="00EF1F24"/>
    <w:rsid w:val="00F23552"/>
    <w:rsid w:val="00F526A9"/>
    <w:rsid w:val="00F65250"/>
    <w:rsid w:val="00F82080"/>
    <w:rsid w:val="00F86988"/>
    <w:rsid w:val="00F878B6"/>
    <w:rsid w:val="00F87A4E"/>
    <w:rsid w:val="00F91E14"/>
    <w:rsid w:val="00FB0E59"/>
    <w:rsid w:val="00FB467A"/>
    <w:rsid w:val="00FC60D9"/>
    <w:rsid w:val="00FC6C47"/>
    <w:rsid w:val="00FC757E"/>
    <w:rsid w:val="00FD18A2"/>
    <w:rsid w:val="00FD6F1E"/>
    <w:rsid w:val="00FE670D"/>
    <w:rsid w:val="00FE6A1F"/>
    <w:rsid w:val="00FE7FAE"/>
    <w:rsid w:val="00FF08BE"/>
    <w:rsid w:val="00FF6794"/>
    <w:rsid w:val="01862EA8"/>
    <w:rsid w:val="01D2648F"/>
    <w:rsid w:val="02D4B59F"/>
    <w:rsid w:val="07668B1B"/>
    <w:rsid w:val="09532EFE"/>
    <w:rsid w:val="0B71BDF1"/>
    <w:rsid w:val="0DB007BA"/>
    <w:rsid w:val="0ED503B0"/>
    <w:rsid w:val="104465F7"/>
    <w:rsid w:val="10F44504"/>
    <w:rsid w:val="15068BC1"/>
    <w:rsid w:val="152D60FA"/>
    <w:rsid w:val="178412E9"/>
    <w:rsid w:val="18FF56E9"/>
    <w:rsid w:val="191C6A11"/>
    <w:rsid w:val="19581E2B"/>
    <w:rsid w:val="1C49C41E"/>
    <w:rsid w:val="1C9E4B14"/>
    <w:rsid w:val="1CE1F97C"/>
    <w:rsid w:val="2363CB0F"/>
    <w:rsid w:val="2554745F"/>
    <w:rsid w:val="2785A673"/>
    <w:rsid w:val="2962B4EF"/>
    <w:rsid w:val="2A35786B"/>
    <w:rsid w:val="2B028070"/>
    <w:rsid w:val="2BB50D02"/>
    <w:rsid w:val="2C46B602"/>
    <w:rsid w:val="2C858F96"/>
    <w:rsid w:val="2CBE2260"/>
    <w:rsid w:val="2EC3866C"/>
    <w:rsid w:val="3011B394"/>
    <w:rsid w:val="322F3767"/>
    <w:rsid w:val="34512B14"/>
    <w:rsid w:val="3472513C"/>
    <w:rsid w:val="35652F08"/>
    <w:rsid w:val="363FB340"/>
    <w:rsid w:val="36F3DB15"/>
    <w:rsid w:val="384DB237"/>
    <w:rsid w:val="389123FE"/>
    <w:rsid w:val="39E4C37E"/>
    <w:rsid w:val="3AEFEF04"/>
    <w:rsid w:val="3CC211F7"/>
    <w:rsid w:val="3D7CF04C"/>
    <w:rsid w:val="3DD45234"/>
    <w:rsid w:val="3E3E496A"/>
    <w:rsid w:val="3E5DE258"/>
    <w:rsid w:val="41E13A49"/>
    <w:rsid w:val="4219387E"/>
    <w:rsid w:val="44BC9A71"/>
    <w:rsid w:val="44E44A8C"/>
    <w:rsid w:val="494A0878"/>
    <w:rsid w:val="4975CE27"/>
    <w:rsid w:val="4A244A63"/>
    <w:rsid w:val="4E4F7453"/>
    <w:rsid w:val="4F4C6D45"/>
    <w:rsid w:val="4F5ACF3F"/>
    <w:rsid w:val="4FC9B924"/>
    <w:rsid w:val="5021E564"/>
    <w:rsid w:val="53E4AF67"/>
    <w:rsid w:val="560449A6"/>
    <w:rsid w:val="58C396AD"/>
    <w:rsid w:val="593687D7"/>
    <w:rsid w:val="5AEDD092"/>
    <w:rsid w:val="5CCCBB76"/>
    <w:rsid w:val="5D698E48"/>
    <w:rsid w:val="5DF73AD3"/>
    <w:rsid w:val="5E4CA985"/>
    <w:rsid w:val="60A1BEC3"/>
    <w:rsid w:val="62626184"/>
    <w:rsid w:val="63D25B66"/>
    <w:rsid w:val="64BBEB09"/>
    <w:rsid w:val="66FB0B34"/>
    <w:rsid w:val="699EC91D"/>
    <w:rsid w:val="69E62487"/>
    <w:rsid w:val="6C790270"/>
    <w:rsid w:val="706C8DA9"/>
    <w:rsid w:val="71FBAC80"/>
    <w:rsid w:val="72BDF19C"/>
    <w:rsid w:val="736600AD"/>
    <w:rsid w:val="7447F175"/>
    <w:rsid w:val="746D0B5A"/>
    <w:rsid w:val="76FAAA4F"/>
    <w:rsid w:val="7E027B72"/>
    <w:rsid w:val="7F626557"/>
    <w:rsid w:val="7FFCF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0D9BA"/>
  <w14:defaultImageDpi w14:val="32767"/>
  <w15:docId w15:val="{A45ACCB8-AAB4-48F0-904E-DF8C1885D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E7741"/>
    <w:pPr>
      <w:spacing w:before="120" w:after="120"/>
    </w:pPr>
    <w:rPr>
      <w:rFonts w:eastAsiaTheme="minorEastAsia"/>
      <w:color w:val="373D43" w:themeColor="text1" w:themeShade="80"/>
      <w:sz w:val="22"/>
    </w:rPr>
  </w:style>
  <w:style w:type="paragraph" w:styleId="Kop1">
    <w:name w:val="heading 1"/>
    <w:basedOn w:val="Standaard"/>
    <w:next w:val="Standaard"/>
    <w:link w:val="Kop1Char"/>
    <w:uiPriority w:val="9"/>
    <w:qFormat/>
    <w:rsid w:val="00DE7741"/>
    <w:pPr>
      <w:spacing w:before="240"/>
      <w:outlineLvl w:val="0"/>
    </w:pPr>
    <w:rPr>
      <w:b/>
      <w:color w:val="3B3838" w:themeColor="background2" w:themeShade="40"/>
      <w:sz w:val="24"/>
      <w:lang w:val="nl-NL"/>
    </w:rPr>
  </w:style>
  <w:style w:type="paragraph" w:styleId="Kop2">
    <w:name w:val="heading 2"/>
    <w:basedOn w:val="Standaard"/>
    <w:next w:val="Standaard"/>
    <w:link w:val="Kop2Char"/>
    <w:uiPriority w:val="9"/>
    <w:unhideWhenUsed/>
    <w:qFormat/>
    <w:rsid w:val="00DE7741"/>
    <w:pPr>
      <w:outlineLvl w:val="1"/>
    </w:pPr>
    <w:rPr>
      <w:i/>
      <w:iCs/>
      <w:lang w:val="nl-NL"/>
    </w:rPr>
  </w:style>
  <w:style w:type="paragraph" w:styleId="Kop3">
    <w:name w:val="heading 3"/>
    <w:basedOn w:val="Standaard"/>
    <w:next w:val="Standaard"/>
    <w:link w:val="Kop3Char"/>
    <w:uiPriority w:val="9"/>
    <w:semiHidden/>
    <w:unhideWhenUsed/>
    <w:qFormat/>
    <w:rsid w:val="006142F7"/>
    <w:pPr>
      <w:keepNext/>
      <w:keepLines/>
      <w:spacing w:before="40"/>
      <w:outlineLvl w:val="2"/>
    </w:pPr>
    <w:rPr>
      <w:rFonts w:asciiTheme="majorHAnsi" w:eastAsiaTheme="majorEastAsia" w:hAnsiTheme="majorHAnsi" w:cstheme="majorBidi"/>
      <w:color w:val="5EBEB8"/>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unhideWhenUsed/>
    <w:rsid w:val="00E40BCE"/>
  </w:style>
  <w:style w:type="character" w:customStyle="1" w:styleId="EindnoottekstChar">
    <w:name w:val="Eindnoottekst Char"/>
    <w:basedOn w:val="Standaardalinea-lettertype"/>
    <w:link w:val="Eindnoottekst"/>
    <w:uiPriority w:val="99"/>
    <w:rsid w:val="00E40BCE"/>
  </w:style>
  <w:style w:type="character" w:styleId="Eindnootmarkering">
    <w:name w:val="endnote reference"/>
    <w:basedOn w:val="Standaardalinea-lettertype"/>
    <w:uiPriority w:val="99"/>
    <w:unhideWhenUsed/>
    <w:rsid w:val="00E40BCE"/>
    <w:rPr>
      <w:vertAlign w:val="superscript"/>
    </w:rPr>
  </w:style>
  <w:style w:type="paragraph" w:styleId="Koptekst">
    <w:name w:val="header"/>
    <w:basedOn w:val="Standaard"/>
    <w:link w:val="KoptekstChar"/>
    <w:uiPriority w:val="99"/>
    <w:unhideWhenUsed/>
    <w:rsid w:val="00E40BCE"/>
    <w:pPr>
      <w:tabs>
        <w:tab w:val="center" w:pos="4680"/>
        <w:tab w:val="right" w:pos="9360"/>
      </w:tabs>
    </w:pPr>
  </w:style>
  <w:style w:type="character" w:customStyle="1" w:styleId="KoptekstChar">
    <w:name w:val="Koptekst Char"/>
    <w:basedOn w:val="Standaardalinea-lettertype"/>
    <w:link w:val="Koptekst"/>
    <w:uiPriority w:val="99"/>
    <w:rsid w:val="00E40BCE"/>
  </w:style>
  <w:style w:type="paragraph" w:styleId="Voettekst">
    <w:name w:val="footer"/>
    <w:basedOn w:val="Standaard"/>
    <w:link w:val="VoettekstChar"/>
    <w:uiPriority w:val="99"/>
    <w:unhideWhenUsed/>
    <w:rsid w:val="00E40BCE"/>
    <w:pPr>
      <w:tabs>
        <w:tab w:val="center" w:pos="4680"/>
        <w:tab w:val="right" w:pos="9360"/>
      </w:tabs>
    </w:pPr>
  </w:style>
  <w:style w:type="character" w:customStyle="1" w:styleId="VoettekstChar">
    <w:name w:val="Voettekst Char"/>
    <w:basedOn w:val="Standaardalinea-lettertype"/>
    <w:link w:val="Voettekst"/>
    <w:uiPriority w:val="99"/>
    <w:rsid w:val="00E40BCE"/>
  </w:style>
  <w:style w:type="character" w:styleId="Paginanummer">
    <w:name w:val="page number"/>
    <w:basedOn w:val="Standaardalinea-lettertype"/>
    <w:uiPriority w:val="99"/>
    <w:semiHidden/>
    <w:unhideWhenUsed/>
    <w:rsid w:val="00E40BCE"/>
  </w:style>
  <w:style w:type="table" w:styleId="Tabelraster">
    <w:name w:val="Table Grid"/>
    <w:basedOn w:val="Standaardtabel"/>
    <w:uiPriority w:val="39"/>
    <w:rsid w:val="00C86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C8643B"/>
    <w:rPr>
      <w:color w:val="5FBFB9" w:themeColor="hyperlink"/>
      <w:u w:val="single"/>
    </w:rPr>
  </w:style>
  <w:style w:type="paragraph" w:customStyle="1" w:styleId="BasicParagraph">
    <w:name w:val="[Basic Paragraph]"/>
    <w:basedOn w:val="Standaard"/>
    <w:uiPriority w:val="99"/>
    <w:rsid w:val="00FD6F1E"/>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Ballontekst">
    <w:name w:val="Balloon Text"/>
    <w:basedOn w:val="Standaard"/>
    <w:link w:val="BallontekstChar"/>
    <w:uiPriority w:val="99"/>
    <w:semiHidden/>
    <w:unhideWhenUsed/>
    <w:rsid w:val="002F5583"/>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2F5583"/>
    <w:rPr>
      <w:rFonts w:ascii="Times New Roman" w:eastAsiaTheme="minorEastAsia" w:hAnsi="Times New Roman" w:cs="Times New Roman"/>
      <w:sz w:val="18"/>
      <w:szCs w:val="18"/>
    </w:rPr>
  </w:style>
  <w:style w:type="character" w:customStyle="1" w:styleId="Kop1Char">
    <w:name w:val="Kop 1 Char"/>
    <w:basedOn w:val="Standaardalinea-lettertype"/>
    <w:link w:val="Kop1"/>
    <w:uiPriority w:val="9"/>
    <w:rsid w:val="00DE7741"/>
    <w:rPr>
      <w:rFonts w:eastAsiaTheme="minorEastAsia"/>
      <w:b/>
      <w:color w:val="3B3838" w:themeColor="background2" w:themeShade="40"/>
      <w:lang w:val="nl-NL"/>
    </w:rPr>
  </w:style>
  <w:style w:type="character" w:customStyle="1" w:styleId="Kop2Char">
    <w:name w:val="Kop 2 Char"/>
    <w:basedOn w:val="Standaardalinea-lettertype"/>
    <w:link w:val="Kop2"/>
    <w:uiPriority w:val="9"/>
    <w:rsid w:val="00DE7741"/>
    <w:rPr>
      <w:rFonts w:eastAsiaTheme="minorEastAsia"/>
      <w:i/>
      <w:iCs/>
      <w:color w:val="373D43" w:themeColor="text1" w:themeShade="80"/>
      <w:sz w:val="22"/>
      <w:lang w:val="nl-NL"/>
    </w:rPr>
  </w:style>
  <w:style w:type="paragraph" w:styleId="Titel">
    <w:name w:val="Title"/>
    <w:basedOn w:val="Standaard"/>
    <w:next w:val="Standaard"/>
    <w:link w:val="TitelChar"/>
    <w:uiPriority w:val="10"/>
    <w:qFormat/>
    <w:rsid w:val="00DE7741"/>
    <w:pPr>
      <w:contextualSpacing/>
    </w:pPr>
    <w:rPr>
      <w:rFonts w:eastAsiaTheme="majorEastAsia" w:cstheme="majorBidi"/>
      <w:b/>
      <w:caps/>
      <w:color w:val="5FBFB9" w:themeColor="accent1"/>
      <w:spacing w:val="-10"/>
      <w:kern w:val="28"/>
      <w:sz w:val="28"/>
      <w:szCs w:val="56"/>
    </w:rPr>
  </w:style>
  <w:style w:type="character" w:customStyle="1" w:styleId="TitelChar">
    <w:name w:val="Titel Char"/>
    <w:basedOn w:val="Standaardalinea-lettertype"/>
    <w:link w:val="Titel"/>
    <w:uiPriority w:val="10"/>
    <w:rsid w:val="00DE7741"/>
    <w:rPr>
      <w:rFonts w:eastAsiaTheme="majorEastAsia" w:cstheme="majorBidi"/>
      <w:b/>
      <w:caps/>
      <w:color w:val="5FBFB9" w:themeColor="accent1"/>
      <w:spacing w:val="-10"/>
      <w:kern w:val="28"/>
      <w:sz w:val="28"/>
      <w:szCs w:val="56"/>
    </w:rPr>
  </w:style>
  <w:style w:type="character" w:customStyle="1" w:styleId="Kop3Char">
    <w:name w:val="Kop 3 Char"/>
    <w:basedOn w:val="Standaardalinea-lettertype"/>
    <w:link w:val="Kop3"/>
    <w:uiPriority w:val="9"/>
    <w:semiHidden/>
    <w:rsid w:val="006142F7"/>
    <w:rPr>
      <w:rFonts w:asciiTheme="majorHAnsi" w:eastAsiaTheme="majorEastAsia" w:hAnsiTheme="majorHAnsi" w:cstheme="majorBidi"/>
      <w:color w:val="5EBEB8"/>
    </w:rPr>
  </w:style>
  <w:style w:type="paragraph" w:styleId="Duidelijkcitaat">
    <w:name w:val="Intense Quote"/>
    <w:basedOn w:val="Standaard"/>
    <w:next w:val="Standaard"/>
    <w:link w:val="DuidelijkcitaatChar"/>
    <w:uiPriority w:val="30"/>
    <w:qFormat/>
    <w:rsid w:val="006142F7"/>
    <w:pPr>
      <w:pBdr>
        <w:top w:val="single" w:sz="4" w:space="10" w:color="5EBEB8"/>
        <w:bottom w:val="single" w:sz="4" w:space="10" w:color="5EBEB8"/>
      </w:pBdr>
      <w:spacing w:before="360" w:after="360"/>
      <w:ind w:left="864" w:right="864"/>
      <w:jc w:val="center"/>
    </w:pPr>
    <w:rPr>
      <w:rFonts w:asciiTheme="majorHAnsi" w:hAnsiTheme="majorHAnsi"/>
      <w:i/>
      <w:iCs/>
      <w:color w:val="5EBEB8"/>
    </w:rPr>
  </w:style>
  <w:style w:type="character" w:customStyle="1" w:styleId="DuidelijkcitaatChar">
    <w:name w:val="Duidelijk citaat Char"/>
    <w:basedOn w:val="Standaardalinea-lettertype"/>
    <w:link w:val="Duidelijkcitaat"/>
    <w:uiPriority w:val="30"/>
    <w:rsid w:val="006142F7"/>
    <w:rPr>
      <w:rFonts w:asciiTheme="majorHAnsi" w:eastAsiaTheme="minorEastAsia" w:hAnsiTheme="majorHAnsi"/>
      <w:i/>
      <w:iCs/>
      <w:color w:val="5EBEB8"/>
      <w:sz w:val="20"/>
    </w:rPr>
  </w:style>
  <w:style w:type="paragraph" w:styleId="Ondertitel">
    <w:name w:val="Subtitle"/>
    <w:basedOn w:val="Standaard"/>
    <w:next w:val="Standaard"/>
    <w:link w:val="OndertitelChar"/>
    <w:uiPriority w:val="11"/>
    <w:qFormat/>
    <w:rsid w:val="006142F7"/>
    <w:pPr>
      <w:numPr>
        <w:ilvl w:val="1"/>
      </w:numPr>
      <w:spacing w:after="160"/>
    </w:pPr>
    <w:rPr>
      <w:color w:val="A0A9B0" w:themeColor="text1" w:themeTint="A6"/>
      <w:spacing w:val="15"/>
      <w:szCs w:val="22"/>
    </w:rPr>
  </w:style>
  <w:style w:type="character" w:customStyle="1" w:styleId="OndertitelChar">
    <w:name w:val="Ondertitel Char"/>
    <w:basedOn w:val="Standaardalinea-lettertype"/>
    <w:link w:val="Ondertitel"/>
    <w:uiPriority w:val="11"/>
    <w:rsid w:val="006142F7"/>
    <w:rPr>
      <w:rFonts w:eastAsiaTheme="minorEastAsia"/>
      <w:color w:val="A0A9B0" w:themeColor="text1" w:themeTint="A6"/>
      <w:spacing w:val="15"/>
      <w:sz w:val="22"/>
      <w:szCs w:val="22"/>
    </w:rPr>
  </w:style>
  <w:style w:type="character" w:styleId="Intensievebenadrukking">
    <w:name w:val="Intense Emphasis"/>
    <w:basedOn w:val="Standaardalinea-lettertype"/>
    <w:uiPriority w:val="21"/>
    <w:qFormat/>
    <w:rsid w:val="006142F7"/>
    <w:rPr>
      <w:i/>
      <w:iCs/>
      <w:color w:val="5EBEB8"/>
    </w:rPr>
  </w:style>
  <w:style w:type="character" w:styleId="Intensieveverwijzing">
    <w:name w:val="Intense Reference"/>
    <w:basedOn w:val="Standaardalinea-lettertype"/>
    <w:uiPriority w:val="32"/>
    <w:qFormat/>
    <w:rsid w:val="006142F7"/>
    <w:rPr>
      <w:b/>
      <w:bCs/>
      <w:smallCaps/>
      <w:color w:val="5EBEB8"/>
      <w:spacing w:val="5"/>
    </w:rPr>
  </w:style>
  <w:style w:type="paragraph" w:styleId="Lijstalinea">
    <w:name w:val="List Paragraph"/>
    <w:basedOn w:val="Standaard"/>
    <w:uiPriority w:val="34"/>
    <w:qFormat/>
    <w:rsid w:val="00DE7741"/>
    <w:pPr>
      <w:ind w:left="720"/>
      <w:contextualSpacing/>
    </w:pPr>
  </w:style>
  <w:style w:type="paragraph" w:styleId="Geenafstand">
    <w:name w:val="No Spacing"/>
    <w:uiPriority w:val="1"/>
    <w:qFormat/>
    <w:rsid w:val="00907381"/>
    <w:rPr>
      <w:rFonts w:eastAsiaTheme="minorEastAsia"/>
      <w:color w:val="373D43" w:themeColor="text1" w:themeShade="80"/>
      <w:sz w:val="22"/>
    </w:rPr>
  </w:style>
  <w:style w:type="paragraph" w:customStyle="1" w:styleId="paragraph">
    <w:name w:val="paragraph"/>
    <w:basedOn w:val="Standaard"/>
    <w:rsid w:val="00D05E24"/>
    <w:pPr>
      <w:spacing w:before="100" w:beforeAutospacing="1" w:after="100" w:afterAutospacing="1"/>
    </w:pPr>
    <w:rPr>
      <w:rFonts w:ascii="Times New Roman" w:eastAsia="Times New Roman" w:hAnsi="Times New Roman" w:cs="Times New Roman"/>
      <w:color w:val="auto"/>
      <w:sz w:val="24"/>
      <w:lang w:val="nl-BE" w:eastAsia="nl-BE"/>
    </w:rPr>
  </w:style>
  <w:style w:type="character" w:customStyle="1" w:styleId="normaltextrun">
    <w:name w:val="normaltextrun"/>
    <w:basedOn w:val="Standaardalinea-lettertype"/>
    <w:rsid w:val="00D05E24"/>
  </w:style>
  <w:style w:type="character" w:customStyle="1" w:styleId="eop">
    <w:name w:val="eop"/>
    <w:basedOn w:val="Standaardalinea-lettertype"/>
    <w:rsid w:val="00D05E24"/>
  </w:style>
  <w:style w:type="paragraph" w:styleId="Normaalweb">
    <w:name w:val="Normal (Web)"/>
    <w:basedOn w:val="Standaard"/>
    <w:uiPriority w:val="99"/>
    <w:semiHidden/>
    <w:unhideWhenUsed/>
    <w:rsid w:val="00FF6794"/>
    <w:pPr>
      <w:spacing w:before="100" w:beforeAutospacing="1" w:after="100" w:afterAutospacing="1"/>
    </w:pPr>
    <w:rPr>
      <w:rFonts w:ascii="Times New Roman" w:eastAsia="Times New Roman" w:hAnsi="Times New Roman" w:cs="Times New Roman"/>
      <w:color w:val="auto"/>
      <w:sz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31401">
      <w:bodyDiv w:val="1"/>
      <w:marLeft w:val="0"/>
      <w:marRight w:val="0"/>
      <w:marTop w:val="0"/>
      <w:marBottom w:val="0"/>
      <w:divBdr>
        <w:top w:val="none" w:sz="0" w:space="0" w:color="auto"/>
        <w:left w:val="none" w:sz="0" w:space="0" w:color="auto"/>
        <w:bottom w:val="none" w:sz="0" w:space="0" w:color="auto"/>
        <w:right w:val="none" w:sz="0" w:space="0" w:color="auto"/>
      </w:divBdr>
    </w:div>
    <w:div w:id="555505818">
      <w:bodyDiv w:val="1"/>
      <w:marLeft w:val="0"/>
      <w:marRight w:val="0"/>
      <w:marTop w:val="0"/>
      <w:marBottom w:val="0"/>
      <w:divBdr>
        <w:top w:val="none" w:sz="0" w:space="0" w:color="auto"/>
        <w:left w:val="none" w:sz="0" w:space="0" w:color="auto"/>
        <w:bottom w:val="none" w:sz="0" w:space="0" w:color="auto"/>
        <w:right w:val="none" w:sz="0" w:space="0" w:color="auto"/>
      </w:divBdr>
    </w:div>
    <w:div w:id="695692265">
      <w:bodyDiv w:val="1"/>
      <w:marLeft w:val="0"/>
      <w:marRight w:val="0"/>
      <w:marTop w:val="0"/>
      <w:marBottom w:val="0"/>
      <w:divBdr>
        <w:top w:val="none" w:sz="0" w:space="0" w:color="auto"/>
        <w:left w:val="none" w:sz="0" w:space="0" w:color="auto"/>
        <w:bottom w:val="none" w:sz="0" w:space="0" w:color="auto"/>
        <w:right w:val="none" w:sz="0" w:space="0" w:color="auto"/>
      </w:divBdr>
    </w:div>
    <w:div w:id="1022316190">
      <w:bodyDiv w:val="1"/>
      <w:marLeft w:val="0"/>
      <w:marRight w:val="0"/>
      <w:marTop w:val="0"/>
      <w:marBottom w:val="0"/>
      <w:divBdr>
        <w:top w:val="none" w:sz="0" w:space="0" w:color="auto"/>
        <w:left w:val="none" w:sz="0" w:space="0" w:color="auto"/>
        <w:bottom w:val="none" w:sz="0" w:space="0" w:color="auto"/>
        <w:right w:val="none" w:sz="0" w:space="0" w:color="auto"/>
      </w:divBdr>
    </w:div>
    <w:div w:id="1128477403">
      <w:bodyDiv w:val="1"/>
      <w:marLeft w:val="0"/>
      <w:marRight w:val="0"/>
      <w:marTop w:val="0"/>
      <w:marBottom w:val="0"/>
      <w:divBdr>
        <w:top w:val="none" w:sz="0" w:space="0" w:color="auto"/>
        <w:left w:val="none" w:sz="0" w:space="0" w:color="auto"/>
        <w:bottom w:val="none" w:sz="0" w:space="0" w:color="auto"/>
        <w:right w:val="none" w:sz="0" w:space="0" w:color="auto"/>
      </w:divBdr>
    </w:div>
    <w:div w:id="1325937384">
      <w:bodyDiv w:val="1"/>
      <w:marLeft w:val="0"/>
      <w:marRight w:val="0"/>
      <w:marTop w:val="0"/>
      <w:marBottom w:val="0"/>
      <w:divBdr>
        <w:top w:val="none" w:sz="0" w:space="0" w:color="auto"/>
        <w:left w:val="none" w:sz="0" w:space="0" w:color="auto"/>
        <w:bottom w:val="none" w:sz="0" w:space="0" w:color="auto"/>
        <w:right w:val="none" w:sz="0" w:space="0" w:color="auto"/>
      </w:divBdr>
    </w:div>
    <w:div w:id="1910579791">
      <w:bodyDiv w:val="1"/>
      <w:marLeft w:val="0"/>
      <w:marRight w:val="0"/>
      <w:marTop w:val="0"/>
      <w:marBottom w:val="0"/>
      <w:divBdr>
        <w:top w:val="none" w:sz="0" w:space="0" w:color="auto"/>
        <w:left w:val="none" w:sz="0" w:space="0" w:color="auto"/>
        <w:bottom w:val="none" w:sz="0" w:space="0" w:color="auto"/>
        <w:right w:val="none" w:sz="0" w:space="0" w:color="auto"/>
      </w:divBdr>
    </w:div>
    <w:div w:id="21393725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emke.weckx\OneDrive%20-%20Stad%20Lommel\Bureaublad\Sjabloon%20Stad%20Lommel_functiebeschrijving.dotx" TargetMode="External"/></Relationships>
</file>

<file path=word/theme/theme1.xml><?xml version="1.0" encoding="utf-8"?>
<a:theme xmlns:a="http://schemas.openxmlformats.org/drawingml/2006/main" name="Office Theme">
  <a:themeElements>
    <a:clrScheme name="Stad Lommel">
      <a:dk1>
        <a:srgbClr val="6F7B86"/>
      </a:dk1>
      <a:lt1>
        <a:sysClr val="window" lastClr="FFFFFF"/>
      </a:lt1>
      <a:dk2>
        <a:srgbClr val="054798"/>
      </a:dk2>
      <a:lt2>
        <a:srgbClr val="E7E6E6"/>
      </a:lt2>
      <a:accent1>
        <a:srgbClr val="5FBFB9"/>
      </a:accent1>
      <a:accent2>
        <a:srgbClr val="F7A600"/>
      </a:accent2>
      <a:accent3>
        <a:srgbClr val="E9453E"/>
      </a:accent3>
      <a:accent4>
        <a:srgbClr val="92C020"/>
      </a:accent4>
      <a:accent5>
        <a:srgbClr val="054798"/>
      </a:accent5>
      <a:accent6>
        <a:srgbClr val="642483"/>
      </a:accent6>
      <a:hlink>
        <a:srgbClr val="5FBFB9"/>
      </a:hlink>
      <a:folHlink>
        <a:srgbClr val="6F7B86"/>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898d5e-136b-47f3-914a-3e0ca3441c0c">
      <Terms xmlns="http://schemas.microsoft.com/office/infopath/2007/PartnerControls"/>
    </lcf76f155ced4ddcb4097134ff3c332f>
    <TaxCatchAll xmlns="10da8fe6-5e87-418b-9408-9db9f0eb6d5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D865DDAF2F24A42A046D4767C1C3300" ma:contentTypeVersion="18" ma:contentTypeDescription="Een nieuw document maken." ma:contentTypeScope="" ma:versionID="ebc5c0dee8a26540f807bf130470bd8f">
  <xsd:schema xmlns:xsd="http://www.w3.org/2001/XMLSchema" xmlns:xs="http://www.w3.org/2001/XMLSchema" xmlns:p="http://schemas.microsoft.com/office/2006/metadata/properties" xmlns:ns2="29898d5e-136b-47f3-914a-3e0ca3441c0c" xmlns:ns3="10da8fe6-5e87-418b-9408-9db9f0eb6d57" targetNamespace="http://schemas.microsoft.com/office/2006/metadata/properties" ma:root="true" ma:fieldsID="a20247bf015e6e5f28da25565ceb4cf8" ns2:_="" ns3:_="">
    <xsd:import namespace="29898d5e-136b-47f3-914a-3e0ca3441c0c"/>
    <xsd:import namespace="10da8fe6-5e87-418b-9408-9db9f0eb6d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98d5e-136b-47f3-914a-3e0ca3441c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90cb845-3cf4-4571-a835-c577cda0c0e7"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da8fe6-5e87-418b-9408-9db9f0eb6d57"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3e815359-c8a4-4da7-a2f2-6ec29fcc4ee7}" ma:internalName="TaxCatchAll" ma:showField="CatchAllData" ma:web="10da8fe6-5e87-418b-9408-9db9f0eb6d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8998E2-7FC2-4BA1-90BE-B0033DFE4A5B}">
  <ds:schemaRefs>
    <ds:schemaRef ds:uri="http://schemas.microsoft.com/sharepoint/v3/contenttype/forms"/>
  </ds:schemaRefs>
</ds:datastoreItem>
</file>

<file path=customXml/itemProps2.xml><?xml version="1.0" encoding="utf-8"?>
<ds:datastoreItem xmlns:ds="http://schemas.openxmlformats.org/officeDocument/2006/customXml" ds:itemID="{F857F51B-EC9E-45B8-8C73-9ACD63D6C9C0}">
  <ds:schemaRefs>
    <ds:schemaRef ds:uri="http://schemas.microsoft.com/office/infopath/2007/PartnerControls"/>
    <ds:schemaRef ds:uri="http://purl.org/dc/elements/1.1/"/>
    <ds:schemaRef ds:uri="b2397d04-2a56-444e-b8aa-3d716f2b342a"/>
    <ds:schemaRef ds:uri="http://purl.org/dc/dcmitype/"/>
    <ds:schemaRef ds:uri="http://purl.org/dc/terms/"/>
    <ds:schemaRef ds:uri="http://schemas.microsoft.com/office/2006/documentManagement/types"/>
    <ds:schemaRef ds:uri="http://schemas.openxmlformats.org/package/2006/metadata/core-properties"/>
    <ds:schemaRef ds:uri="http://schemas.microsoft.com/office/2006/metadata/properties"/>
    <ds:schemaRef ds:uri="5ddd8878-8b8d-4e37-899c-1eb51585d6bd"/>
    <ds:schemaRef ds:uri="http://www.w3.org/XML/1998/namespace"/>
  </ds:schemaRefs>
</ds:datastoreItem>
</file>

<file path=customXml/itemProps3.xml><?xml version="1.0" encoding="utf-8"?>
<ds:datastoreItem xmlns:ds="http://schemas.openxmlformats.org/officeDocument/2006/customXml" ds:itemID="{AE0511B3-7D33-4EA9-813A-BA2E4E251247}"/>
</file>

<file path=customXml/itemProps4.xml><?xml version="1.0" encoding="utf-8"?>
<ds:datastoreItem xmlns:ds="http://schemas.openxmlformats.org/officeDocument/2006/customXml" ds:itemID="{8CBE7B7F-16CE-4886-A42B-22E3E67C4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Stad Lommel_functiebeschrijving</Template>
  <TotalTime>1</TotalTime>
  <Pages>4</Pages>
  <Words>1123</Words>
  <Characters>6180</Characters>
  <Application>Microsoft Office Word</Application>
  <DocSecurity>0</DocSecurity>
  <Lines>51</Lines>
  <Paragraphs>14</Paragraphs>
  <ScaleCrop>false</ScaleCrop>
  <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Femke Weckx</dc:creator>
  <cp:lastModifiedBy>Jacqueline Hendrickx</cp:lastModifiedBy>
  <cp:revision>2</cp:revision>
  <cp:lastPrinted>2019-02-12T13:47:00Z</cp:lastPrinted>
  <dcterms:created xsi:type="dcterms:W3CDTF">2024-09-25T09:31:00Z</dcterms:created>
  <dcterms:modified xsi:type="dcterms:W3CDTF">2024-09-25T09:31:00Z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0x0101005D865DDAF2F24A42A046D4767C1C3300</vt:lpwstr>
  </property>
  <property fmtid="{D5CDD505-2E9C-101B-9397-08002B2CF9AE}" pid="3" name="Order">
    <vt:r8>113600</vt:r8>
  </property>
  <property fmtid="{D5CDD505-2E9C-101B-9397-08002B2CF9AE}" pid="4" name="MSIP_Label_33c0b303-a96c-4393-9870-41cf82531116_Enabled">
    <vt:lpwstr>true</vt:lpwstr>
  </property>
  <property fmtid="{D5CDD505-2E9C-101B-9397-08002B2CF9AE}" pid="5" name="MSIP_Label_33c0b303-a96c-4393-9870-41cf82531116_SetDate">
    <vt:lpwstr>2024-04-23T10:18:50Z</vt:lpwstr>
  </property>
  <property fmtid="{D5CDD505-2E9C-101B-9397-08002B2CF9AE}" pid="6" name="MSIP_Label_33c0b303-a96c-4393-9870-41cf82531116_Method">
    <vt:lpwstr>Standard</vt:lpwstr>
  </property>
  <property fmtid="{D5CDD505-2E9C-101B-9397-08002B2CF9AE}" pid="7" name="MSIP_Label_33c0b303-a96c-4393-9870-41cf82531116_Name">
    <vt:lpwstr>Intern (Niveau 2)</vt:lpwstr>
  </property>
  <property fmtid="{D5CDD505-2E9C-101B-9397-08002B2CF9AE}" pid="8" name="MSIP_Label_33c0b303-a96c-4393-9870-41cf82531116_SiteId">
    <vt:lpwstr>f066fde5-fa44-4c73-9c02-e4186d085c34</vt:lpwstr>
  </property>
  <property fmtid="{D5CDD505-2E9C-101B-9397-08002B2CF9AE}" pid="9" name="MSIP_Label_33c0b303-a96c-4393-9870-41cf82531116_ActionId">
    <vt:lpwstr>a0849a59-f433-49ce-9dc5-5d9a2b601c31</vt:lpwstr>
  </property>
  <property fmtid="{D5CDD505-2E9C-101B-9397-08002B2CF9AE}" pid="10" name="MSIP_Label_33c0b303-a96c-4393-9870-41cf82531116_ContentBits">
    <vt:lpwstr>0</vt:lpwstr>
  </property>
  <property fmtid="{D5CDD505-2E9C-101B-9397-08002B2CF9AE}" pid="11" name="MediaServiceImageTags">
    <vt:lpwstr/>
  </property>
</Properties>
</file>